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2C63B" w14:textId="77777777" w:rsidR="00ED65DF" w:rsidRPr="00706C1E" w:rsidRDefault="008E3C71" w:rsidP="00F06E51">
      <w:pPr>
        <w:pStyle w:val="a3"/>
        <w:spacing w:line="276" w:lineRule="auto"/>
        <w:rPr>
          <w:rFonts w:ascii="TH SarabunPSK" w:hAnsi="TH SarabunPSK" w:cs="TH SarabunPSK"/>
          <w:sz w:val="58"/>
          <w:szCs w:val="58"/>
        </w:rPr>
      </w:pPr>
      <w:bookmarkStart w:id="0" w:name="_Hlk225325451"/>
      <w:bookmarkEnd w:id="0"/>
      <w:r>
        <w:rPr>
          <w:rFonts w:ascii="TH SarabunPSK" w:hAnsi="TH SarabunPSK" w:cs="TH SarabunPSK"/>
          <w:sz w:val="58"/>
          <w:szCs w:val="58"/>
        </w:rPr>
        <w:object w:dxaOrig="1440" w:dyaOrig="1440" w14:anchorId="5A03C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11.65pt;margin-top:-13.2pt;width:55.3pt;height:59.2pt;z-index:251660288;visibility:visible;mso-wrap-edited:f">
            <v:imagedata r:id="rId6" o:title=""/>
          </v:shape>
          <o:OLEObject Type="Embed" ProgID="Word.Picture.8" ShapeID="_x0000_s1052" DrawAspect="Content" ObjectID="_1835938699" r:id="rId7"/>
        </w:object>
      </w:r>
      <w:r w:rsidR="00ED65DF" w:rsidRPr="00706C1E">
        <w:rPr>
          <w:rFonts w:ascii="TH SarabunPSK" w:hAnsi="TH SarabunPSK" w:cs="TH SarabunPSK"/>
          <w:sz w:val="58"/>
          <w:szCs w:val="58"/>
          <w:cs/>
        </w:rPr>
        <w:t>บันทึกข้อความ</w:t>
      </w:r>
    </w:p>
    <w:p w14:paraId="7A3BB406" w14:textId="77777777" w:rsidR="00ED65DF" w:rsidRPr="00B815E8" w:rsidRDefault="00ED65DF" w:rsidP="00F06E51">
      <w:pPr>
        <w:spacing w:line="276" w:lineRule="auto"/>
        <w:rPr>
          <w:rFonts w:ascii="TH SarabunPSK" w:hAnsi="TH SarabunPSK" w:cs="TH SarabunPSK"/>
          <w:sz w:val="4"/>
          <w:szCs w:val="4"/>
        </w:rPr>
      </w:pPr>
    </w:p>
    <w:p w14:paraId="5F764E47" w14:textId="648867D6" w:rsidR="000838D7" w:rsidRPr="00706C1E" w:rsidRDefault="000838D7" w:rsidP="00B815E8">
      <w:pPr>
        <w:pStyle w:val="a4"/>
        <w:rPr>
          <w:rFonts w:ascii="TH SarabunPSK" w:hAnsi="TH SarabunPSK" w:cs="TH SarabunPSK"/>
          <w:b w:val="0"/>
          <w:bCs w:val="0"/>
        </w:rPr>
      </w:pPr>
      <w:r w:rsidRPr="00706C1E">
        <w:rPr>
          <w:rFonts w:ascii="TH SarabunPSK" w:hAnsi="TH SarabunPSK" w:cs="TH SarabunPSK"/>
          <w:sz w:val="40"/>
          <w:szCs w:val="40"/>
          <w:cs/>
        </w:rPr>
        <w:t>ส่วนราชการ</w:t>
      </w:r>
      <w:r w:rsidR="00B815E8">
        <w:rPr>
          <w:rFonts w:ascii="TH SarabunPSK" w:hAnsi="TH SarabunPSK" w:cs="TH SarabunPSK" w:hint="cs"/>
          <w:b w:val="0"/>
          <w:bCs w:val="0"/>
          <w:cs/>
        </w:rPr>
        <w:t xml:space="preserve"> ฝ่ายวิชาการ</w:t>
      </w:r>
      <w:r w:rsidR="00D4371E" w:rsidRPr="00706C1E">
        <w:rPr>
          <w:rFonts w:ascii="TH SarabunPSK" w:hAnsi="TH SarabunPSK" w:cs="TH SarabunPSK"/>
          <w:b w:val="0"/>
          <w:bCs w:val="0"/>
          <w:cs/>
        </w:rPr>
        <w:t xml:space="preserve"> วิทยาลัย</w:t>
      </w:r>
      <w:r w:rsidR="00CC006A" w:rsidRPr="00706C1E">
        <w:rPr>
          <w:rFonts w:ascii="TH SarabunPSK" w:hAnsi="TH SarabunPSK" w:cs="TH SarabunPSK"/>
          <w:b w:val="0"/>
          <w:bCs w:val="0"/>
          <w:cs/>
        </w:rPr>
        <w:t>การอาชี</w:t>
      </w:r>
      <w:r w:rsidRPr="00706C1E">
        <w:rPr>
          <w:rFonts w:ascii="TH SarabunPSK" w:hAnsi="TH SarabunPSK" w:cs="TH SarabunPSK"/>
          <w:b w:val="0"/>
          <w:bCs w:val="0"/>
          <w:cs/>
        </w:rPr>
        <w:t>พบ้าน</w:t>
      </w:r>
      <w:proofErr w:type="spellStart"/>
      <w:r w:rsidRPr="00706C1E">
        <w:rPr>
          <w:rFonts w:ascii="TH SarabunPSK" w:hAnsi="TH SarabunPSK" w:cs="TH SarabunPSK"/>
          <w:b w:val="0"/>
          <w:bCs w:val="0"/>
          <w:cs/>
        </w:rPr>
        <w:t>ผือ</w:t>
      </w:r>
      <w:proofErr w:type="spellEnd"/>
    </w:p>
    <w:p w14:paraId="58A5DC9F" w14:textId="799FCDD7" w:rsidR="00E872E0" w:rsidRPr="00706C1E" w:rsidRDefault="00E872E0" w:rsidP="00B815E8">
      <w:pPr>
        <w:rPr>
          <w:rFonts w:ascii="TH SarabunPSK" w:hAnsi="TH SarabunPSK" w:cs="TH SarabunPSK"/>
          <w:sz w:val="32"/>
          <w:szCs w:val="32"/>
          <w:cs/>
        </w:rPr>
      </w:pPr>
      <w:r w:rsidRPr="00706C1E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B815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B815E8">
        <w:rPr>
          <w:rFonts w:ascii="TH SarabunPSK" w:hAnsi="TH SarabunPSK" w:cs="TH SarabunPSK" w:hint="cs"/>
          <w:sz w:val="32"/>
          <w:szCs w:val="32"/>
          <w:cs/>
        </w:rPr>
        <w:t>ฝว</w:t>
      </w:r>
      <w:proofErr w:type="spellEnd"/>
      <w:r w:rsidR="00CC006A" w:rsidRPr="00706C1E">
        <w:rPr>
          <w:rFonts w:ascii="TH SarabunPSK" w:hAnsi="TH SarabunPSK" w:cs="TH SarabunPSK"/>
          <w:sz w:val="32"/>
          <w:szCs w:val="32"/>
          <w:cs/>
        </w:rPr>
        <w:t>. ....................</w:t>
      </w:r>
      <w:r w:rsidRPr="00706C1E">
        <w:rPr>
          <w:rFonts w:ascii="TH SarabunPSK" w:hAnsi="TH SarabunPSK" w:cs="TH SarabunPSK"/>
          <w:sz w:val="32"/>
          <w:szCs w:val="32"/>
          <w:cs/>
        </w:rPr>
        <w:t>.</w:t>
      </w:r>
      <w:r w:rsidRPr="00706C1E">
        <w:rPr>
          <w:rFonts w:ascii="TH SarabunPSK" w:hAnsi="TH SarabunPSK" w:cs="TH SarabunPSK"/>
          <w:sz w:val="32"/>
          <w:szCs w:val="32"/>
        </w:rPr>
        <w:t>/</w:t>
      </w:r>
      <w:r w:rsidR="002B565A" w:rsidRPr="00706C1E">
        <w:rPr>
          <w:rFonts w:ascii="TH SarabunPSK" w:hAnsi="TH SarabunPSK" w:cs="TH SarabunPSK"/>
          <w:sz w:val="32"/>
          <w:szCs w:val="32"/>
          <w:cs/>
        </w:rPr>
        <w:t>๒๕</w:t>
      </w:r>
      <w:r w:rsidR="00E53616" w:rsidRPr="00706C1E">
        <w:rPr>
          <w:rFonts w:ascii="TH SarabunPSK" w:hAnsi="TH SarabunPSK" w:cs="TH SarabunPSK"/>
          <w:sz w:val="32"/>
          <w:szCs w:val="32"/>
          <w:cs/>
        </w:rPr>
        <w:t>๖</w:t>
      </w:r>
      <w:r w:rsidR="00B815E8">
        <w:rPr>
          <w:rFonts w:ascii="TH SarabunPSK" w:hAnsi="TH SarabunPSK" w:cs="TH SarabunPSK" w:hint="cs"/>
          <w:sz w:val="32"/>
          <w:szCs w:val="32"/>
          <w:cs/>
        </w:rPr>
        <w:t>๙</w:t>
      </w:r>
      <w:r w:rsidR="00CC006A" w:rsidRPr="00706C1E">
        <w:rPr>
          <w:rFonts w:ascii="TH SarabunPSK" w:hAnsi="TH SarabunPSK" w:cs="TH SarabunPSK"/>
          <w:sz w:val="32"/>
          <w:szCs w:val="32"/>
          <w:cs/>
        </w:rPr>
        <w:tab/>
      </w:r>
      <w:r w:rsidR="00CC006A" w:rsidRPr="00706C1E">
        <w:rPr>
          <w:rFonts w:ascii="TH SarabunPSK" w:hAnsi="TH SarabunPSK" w:cs="TH SarabunPSK"/>
          <w:sz w:val="32"/>
          <w:szCs w:val="32"/>
          <w:cs/>
        </w:rPr>
        <w:tab/>
      </w:r>
      <w:r w:rsidR="00D4371E" w:rsidRPr="00706C1E">
        <w:rPr>
          <w:rFonts w:ascii="TH SarabunPSK" w:hAnsi="TH SarabunPSK" w:cs="TH SarabunPSK"/>
          <w:sz w:val="32"/>
          <w:szCs w:val="32"/>
          <w:cs/>
        </w:rPr>
        <w:tab/>
      </w:r>
      <w:r w:rsidRPr="00706C1E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="006E49E3" w:rsidRPr="00706C1E">
        <w:rPr>
          <w:rFonts w:ascii="TH SarabunPSK" w:hAnsi="TH SarabunPSK" w:cs="TH SarabunPSK"/>
          <w:sz w:val="32"/>
          <w:szCs w:val="32"/>
          <w:cs/>
        </w:rPr>
        <w:tab/>
      </w:r>
      <w:r w:rsidR="00B815E8">
        <w:rPr>
          <w:rFonts w:ascii="TH SarabunPSK" w:hAnsi="TH SarabunPSK" w:cs="TH SarabunPSK" w:hint="cs"/>
          <w:sz w:val="32"/>
          <w:szCs w:val="32"/>
          <w:cs/>
        </w:rPr>
        <w:t>๒๐</w:t>
      </w:r>
      <w:r w:rsidR="007C400E" w:rsidRPr="00706C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815E8">
        <w:rPr>
          <w:rFonts w:ascii="TH SarabunPSK" w:hAnsi="TH SarabunPSK" w:cs="TH SarabunPSK" w:hint="cs"/>
          <w:sz w:val="32"/>
          <w:szCs w:val="32"/>
          <w:cs/>
        </w:rPr>
        <w:t>มกร</w:t>
      </w:r>
      <w:r w:rsidR="007C400E" w:rsidRPr="00706C1E">
        <w:rPr>
          <w:rFonts w:ascii="TH SarabunPSK" w:hAnsi="TH SarabunPSK" w:cs="TH SarabunPSK"/>
          <w:sz w:val="32"/>
          <w:szCs w:val="32"/>
          <w:cs/>
        </w:rPr>
        <w:t xml:space="preserve">าคม  </w:t>
      </w:r>
      <w:r w:rsidR="00706C1E" w:rsidRPr="00706C1E">
        <w:rPr>
          <w:rFonts w:ascii="TH SarabunPSK" w:hAnsi="TH SarabunPSK" w:cs="TH SarabunPSK"/>
          <w:sz w:val="32"/>
          <w:szCs w:val="32"/>
          <w:cs/>
        </w:rPr>
        <w:t>๒๕๖</w:t>
      </w:r>
      <w:r w:rsidR="00B815E8"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6E0DB000" w14:textId="699C957C" w:rsidR="005757AE" w:rsidRPr="00706C1E" w:rsidRDefault="00123CEC" w:rsidP="00B815E8">
      <w:pPr>
        <w:ind w:left="720" w:hanging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706C1E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="008A599A" w:rsidRPr="00706C1E">
        <w:rPr>
          <w:rFonts w:ascii="TH SarabunPSK" w:hAnsi="TH SarabunPSK" w:cs="TH SarabunPSK"/>
          <w:sz w:val="32"/>
          <w:szCs w:val="32"/>
          <w:cs/>
        </w:rPr>
        <w:tab/>
      </w:r>
      <w:r w:rsidR="007E56E5" w:rsidRPr="00706C1E">
        <w:rPr>
          <w:rFonts w:ascii="TH SarabunPSK" w:hAnsi="TH SarabunPSK" w:cs="TH SarabunPSK"/>
          <w:sz w:val="32"/>
          <w:szCs w:val="32"/>
          <w:cs/>
        </w:rPr>
        <w:t>ขอ</w:t>
      </w:r>
      <w:r w:rsidR="001D59B9" w:rsidRPr="00706C1E">
        <w:rPr>
          <w:rFonts w:ascii="TH SarabunPSK" w:hAnsi="TH SarabunPSK" w:cs="TH SarabunPSK"/>
          <w:sz w:val="32"/>
          <w:szCs w:val="32"/>
          <w:cs/>
        </w:rPr>
        <w:t>อนุญาต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นำนักเรียนไปรับฟังข้อตกลงการฝึกประสบการณ์วิชาชีพ</w:t>
      </w:r>
    </w:p>
    <w:p w14:paraId="1E25F3F3" w14:textId="0FB68422" w:rsidR="00D21549" w:rsidRPr="00706C1E" w:rsidRDefault="00411381" w:rsidP="005757AE">
      <w:pPr>
        <w:spacing w:line="276" w:lineRule="auto"/>
        <w:ind w:left="720" w:hanging="720"/>
        <w:jc w:val="thaiDistribute"/>
        <w:rPr>
          <w:rFonts w:ascii="TH SarabunPSK" w:hAnsi="TH SarabunPSK" w:cs="TH SarabunPSK"/>
          <w:sz w:val="12"/>
          <w:szCs w:val="12"/>
        </w:rPr>
      </w:pPr>
      <w:r w:rsidRPr="00706C1E">
        <w:rPr>
          <w:rFonts w:ascii="TH SarabunPSK" w:hAnsi="TH SarabunPSK" w:cs="TH SarabunPSK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301D7C" wp14:editId="79C4D89A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5814060" cy="0"/>
                <wp:effectExtent l="13335" t="6350" r="11430" b="1270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4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4E7578C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5pt" to="457.8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"/>
            </w:pict>
          </mc:Fallback>
        </mc:AlternateContent>
      </w:r>
    </w:p>
    <w:p w14:paraId="310C862C" w14:textId="77777777" w:rsidR="005F5889" w:rsidRPr="00706C1E" w:rsidRDefault="00123CEC" w:rsidP="00F06E51">
      <w:pPr>
        <w:pStyle w:val="1"/>
        <w:spacing w:line="276" w:lineRule="auto"/>
        <w:rPr>
          <w:rFonts w:ascii="TH SarabunPSK" w:hAnsi="TH SarabunPSK" w:cs="TH SarabunPSK"/>
          <w:cs/>
        </w:rPr>
      </w:pPr>
      <w:r w:rsidRPr="00706C1E">
        <w:rPr>
          <w:rFonts w:ascii="TH SarabunPSK" w:hAnsi="TH SarabunPSK" w:cs="TH SarabunPSK"/>
          <w:cs/>
        </w:rPr>
        <w:t>เรียน</w:t>
      </w:r>
      <w:r w:rsidR="008A599A" w:rsidRPr="00706C1E">
        <w:rPr>
          <w:rFonts w:ascii="TH SarabunPSK" w:hAnsi="TH SarabunPSK" w:cs="TH SarabunPSK"/>
          <w:cs/>
        </w:rPr>
        <w:tab/>
      </w:r>
      <w:r w:rsidR="00E53FAE" w:rsidRPr="00706C1E">
        <w:rPr>
          <w:rFonts w:ascii="TH SarabunPSK" w:hAnsi="TH SarabunPSK" w:cs="TH SarabunPSK"/>
          <w:cs/>
        </w:rPr>
        <w:t>ผู้อำนวยการวิทยาลัยการอาชีพบ้าน</w:t>
      </w:r>
      <w:proofErr w:type="spellStart"/>
      <w:r w:rsidR="00E53FAE" w:rsidRPr="00706C1E">
        <w:rPr>
          <w:rFonts w:ascii="TH SarabunPSK" w:hAnsi="TH SarabunPSK" w:cs="TH SarabunPSK"/>
          <w:cs/>
        </w:rPr>
        <w:t>ผือ</w:t>
      </w:r>
      <w:proofErr w:type="spellEnd"/>
    </w:p>
    <w:p w14:paraId="4884181B" w14:textId="77777777" w:rsidR="00B42CB2" w:rsidRPr="00706C1E" w:rsidRDefault="00B42CB2" w:rsidP="00F06E51">
      <w:pPr>
        <w:pStyle w:val="1"/>
        <w:spacing w:line="276" w:lineRule="auto"/>
        <w:rPr>
          <w:rFonts w:ascii="TH SarabunPSK" w:hAnsi="TH SarabunPSK" w:cs="TH SarabunPSK"/>
          <w:sz w:val="10"/>
          <w:szCs w:val="10"/>
        </w:rPr>
      </w:pPr>
    </w:p>
    <w:p w14:paraId="0E9DA0A6" w14:textId="2ADA402A" w:rsidR="007C400E" w:rsidRPr="00706C1E" w:rsidRDefault="007C400E" w:rsidP="007C400E">
      <w:pPr>
        <w:ind w:right="-14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B815E8">
        <w:rPr>
          <w:rFonts w:ascii="TH SarabunPSK" w:eastAsia="Times New Roman" w:hAnsi="TH SarabunPSK" w:cs="TH SarabunPSK" w:hint="cs"/>
          <w:sz w:val="32"/>
          <w:szCs w:val="32"/>
          <w:cs/>
        </w:rPr>
        <w:t>ด้วย</w:t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1" w:name="_Hlk219800380"/>
      <w:r w:rsidR="00B815E8" w:rsidRPr="00B815E8">
        <w:rPr>
          <w:rFonts w:ascii="TH SarabunPSK" w:eastAsia="Times New Roman" w:hAnsi="TH SarabunPSK" w:cs="TH SarabunPSK"/>
          <w:sz w:val="32"/>
          <w:szCs w:val="32"/>
          <w:cs/>
        </w:rPr>
        <w:t>แผนกวิชา</w:t>
      </w:r>
      <w:bookmarkStart w:id="2" w:name="_Hlk219800405"/>
      <w:r w:rsidR="00B815E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ช่างเชื่อมโลหะ </w:t>
      </w:r>
      <w:bookmarkEnd w:id="1"/>
      <w:bookmarkEnd w:id="2"/>
      <w:r w:rsidR="00B815E8">
        <w:rPr>
          <w:rFonts w:ascii="TH SarabunPSK" w:eastAsia="Times New Roman" w:hAnsi="TH SarabunPSK" w:cs="TH SarabunPSK" w:hint="cs"/>
          <w:sz w:val="32"/>
          <w:szCs w:val="32"/>
          <w:cs/>
        </w:rPr>
        <w:t>มีความประสงค์</w:t>
      </w:r>
      <w:bookmarkStart w:id="3" w:name="_Hlk225325358"/>
      <w:r w:rsidR="00B815E8">
        <w:rPr>
          <w:rFonts w:ascii="TH SarabunPSK" w:eastAsia="Times New Roman" w:hAnsi="TH SarabunPSK" w:cs="TH SarabunPSK" w:hint="cs"/>
          <w:sz w:val="32"/>
          <w:szCs w:val="32"/>
          <w:cs/>
        </w:rPr>
        <w:t>นำนักเรียนเข้ารับฟังข้อตกลงการฝึกประสบการณ์วิชาชีพ สำหลับนักเรียน ระดับชั้น ปวช. ๒</w:t>
      </w:r>
      <w:r w:rsidR="002F0A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2F0A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  <w:r w:rsidR="00B815E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ในวันที่  </w:t>
      </w:r>
      <w:r w:rsidR="004D51BD"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มกราคม พ.ศ. ๒๕๖๙ </w:t>
      </w:r>
      <w:bookmarkStart w:id="4" w:name="_Hlk219800268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ณ ห้างหุ้นส่วนจำกัด</w:t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นิว</w:t>
      </w:r>
      <w:proofErr w:type="spellStart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ทรัล</w:t>
      </w:r>
      <w:proofErr w:type="spellEnd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เอ็น</w:t>
      </w:r>
      <w:proofErr w:type="spellStart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จิเนีย</w:t>
      </w:r>
      <w:proofErr w:type="spellEnd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ริงแอนด์คอนสต</w:t>
      </w:r>
      <w:proofErr w:type="spellStart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รัค</w:t>
      </w:r>
      <w:proofErr w:type="spellEnd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ชัน จังหวัดอุดรธานี </w:t>
      </w:r>
      <w:bookmarkEnd w:id="3"/>
      <w:bookmarkEnd w:id="4"/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เพื่อให้นักเรียนได้รับทราบถึงแนวทางและข้อตกลงในการฝึกประสบการณ์กับห้าง</w:t>
      </w:r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หุ้นส่วนจำกัด นิว</w:t>
      </w:r>
      <w:proofErr w:type="spellStart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ทรัล</w:t>
      </w:r>
      <w:proofErr w:type="spellEnd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 xml:space="preserve"> เอ็น</w:t>
      </w:r>
      <w:proofErr w:type="spellStart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จิเนีย</w:t>
      </w:r>
      <w:proofErr w:type="spellEnd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ริงแอนด์คอนสต</w:t>
      </w:r>
      <w:proofErr w:type="spellStart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รัค</w:t>
      </w:r>
      <w:proofErr w:type="spellEnd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ชัน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>นั่น</w:t>
      </w:r>
    </w:p>
    <w:p w14:paraId="5028B5CE" w14:textId="77777777" w:rsidR="007C400E" w:rsidRPr="00706C1E" w:rsidRDefault="007C400E" w:rsidP="007C400E">
      <w:pPr>
        <w:ind w:right="-143"/>
        <w:jc w:val="thaiDistribute"/>
        <w:rPr>
          <w:rFonts w:ascii="TH SarabunPSK" w:eastAsia="Times New Roman" w:hAnsi="TH SarabunPSK" w:cs="TH SarabunPSK"/>
          <w:sz w:val="12"/>
          <w:szCs w:val="12"/>
        </w:rPr>
      </w:pPr>
      <w:r w:rsidRPr="00706C1E">
        <w:rPr>
          <w:rFonts w:ascii="TH SarabunPSK" w:eastAsia="Times New Roman" w:hAnsi="TH SarabunPSK" w:cs="TH SarabunPSK"/>
          <w:sz w:val="12"/>
          <w:szCs w:val="12"/>
          <w:cs/>
        </w:rPr>
        <w:tab/>
      </w:r>
      <w:r w:rsidRPr="00706C1E">
        <w:rPr>
          <w:rFonts w:ascii="TH SarabunPSK" w:eastAsia="Times New Roman" w:hAnsi="TH SarabunPSK" w:cs="TH SarabunPSK"/>
          <w:sz w:val="12"/>
          <w:szCs w:val="12"/>
          <w:cs/>
        </w:rPr>
        <w:tab/>
      </w:r>
    </w:p>
    <w:p w14:paraId="44D36DD6" w14:textId="0C2ADDD7" w:rsidR="007C400E" w:rsidRPr="00706C1E" w:rsidRDefault="007C400E" w:rsidP="007C400E">
      <w:pPr>
        <w:ind w:right="-14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ในการนี้ </w:t>
      </w:r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แผนกวิชาช่างเชื่อมโลหะ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จึงขอ</w:t>
      </w:r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อนุญาตนำนักเรียนไปรับฟังข้อตกลงการฝึกประสบการณ์วิชาชีพ</w:t>
      </w:r>
      <w:r w:rsidR="001D59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ณ ห้างหุ้นส่วนจำกัด นิว</w:t>
      </w:r>
      <w:proofErr w:type="spellStart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ทรัล</w:t>
      </w:r>
      <w:proofErr w:type="spellEnd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 xml:space="preserve"> เอ็น</w:t>
      </w:r>
      <w:proofErr w:type="spellStart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จิเนีย</w:t>
      </w:r>
      <w:proofErr w:type="spellEnd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ริงแอนด์คอนสต</w:t>
      </w:r>
      <w:proofErr w:type="spellStart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รัค</w:t>
      </w:r>
      <w:proofErr w:type="spellEnd"/>
      <w:r w:rsidR="001D59B9" w:rsidRPr="001D59B9">
        <w:rPr>
          <w:rFonts w:ascii="TH SarabunPSK" w:eastAsia="Times New Roman" w:hAnsi="TH SarabunPSK" w:cs="TH SarabunPSK"/>
          <w:sz w:val="32"/>
          <w:szCs w:val="32"/>
          <w:cs/>
        </w:rPr>
        <w:t>ชัน จังหวัดอุดรธานี</w:t>
      </w:r>
      <w:r w:rsidR="00A33C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ดังรายละเอียดตามเอกสารที่แนบมาพร้อมนี้</w:t>
      </w:r>
    </w:p>
    <w:p w14:paraId="7E2987F3" w14:textId="77777777" w:rsidR="005265E5" w:rsidRPr="00706C1E" w:rsidRDefault="005265E5" w:rsidP="00F06E51">
      <w:pPr>
        <w:spacing w:line="276" w:lineRule="auto"/>
        <w:ind w:left="1440"/>
        <w:rPr>
          <w:rFonts w:ascii="TH SarabunPSK" w:hAnsi="TH SarabunPSK" w:cs="TH SarabunPSK"/>
          <w:sz w:val="10"/>
          <w:szCs w:val="10"/>
        </w:rPr>
      </w:pPr>
    </w:p>
    <w:p w14:paraId="1A5173FC" w14:textId="77777777" w:rsidR="00E4150D" w:rsidRPr="00706C1E" w:rsidRDefault="00E4150D" w:rsidP="00F06E51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06C1E">
        <w:rPr>
          <w:rFonts w:ascii="TH SarabunPSK" w:hAnsi="TH SarabunPSK" w:cs="TH SarabunPSK"/>
          <w:sz w:val="32"/>
          <w:szCs w:val="32"/>
          <w:cs/>
        </w:rPr>
        <w:t>จึงเรียนมาเพื่อโป</w:t>
      </w:r>
      <w:r w:rsidR="00B7416E" w:rsidRPr="00706C1E">
        <w:rPr>
          <w:rFonts w:ascii="TH SarabunPSK" w:hAnsi="TH SarabunPSK" w:cs="TH SarabunPSK"/>
          <w:sz w:val="32"/>
          <w:szCs w:val="32"/>
          <w:cs/>
        </w:rPr>
        <w:t>รดทราบและพิจารณา หากเห็นสมควร</w:t>
      </w:r>
      <w:r w:rsidRPr="00706C1E">
        <w:rPr>
          <w:rFonts w:ascii="TH SarabunPSK" w:hAnsi="TH SarabunPSK" w:cs="TH SarabunPSK"/>
          <w:sz w:val="32"/>
          <w:szCs w:val="32"/>
          <w:cs/>
        </w:rPr>
        <w:t>ขอได้โปรด</w:t>
      </w:r>
    </w:p>
    <w:p w14:paraId="41DB4404" w14:textId="67332478" w:rsidR="00CC006A" w:rsidRPr="00706C1E" w:rsidRDefault="00CC006A" w:rsidP="00F06E51">
      <w:pPr>
        <w:pStyle w:val="a7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06C1E">
        <w:rPr>
          <w:rFonts w:ascii="TH SarabunPSK" w:hAnsi="TH SarabunPSK" w:cs="TH SarabunPSK"/>
          <w:sz w:val="32"/>
          <w:szCs w:val="32"/>
          <w:cs/>
        </w:rPr>
        <w:t>อนุญาต</w:t>
      </w:r>
      <w:r w:rsidR="00A33C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3CE2" w:rsidRPr="00A33CE2">
        <w:rPr>
          <w:rFonts w:ascii="TH SarabunPSK" w:hAnsi="TH SarabunPSK" w:cs="TH SarabunPSK"/>
          <w:sz w:val="32"/>
          <w:szCs w:val="32"/>
          <w:cs/>
        </w:rPr>
        <w:t>นำนักเรียนไปรับฟังข้อตกลงการฝึกประสบการณ์วิชาชีพ</w:t>
      </w:r>
    </w:p>
    <w:p w14:paraId="13CD3382" w14:textId="288C0668" w:rsidR="007E56E5" w:rsidRPr="00706C1E" w:rsidRDefault="007E56E5" w:rsidP="00F06E51">
      <w:pPr>
        <w:pStyle w:val="a7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06C1E">
        <w:rPr>
          <w:rFonts w:ascii="TH SarabunPSK" w:hAnsi="TH SarabunPSK" w:cs="TH SarabunPSK"/>
          <w:sz w:val="32"/>
          <w:szCs w:val="32"/>
          <w:cs/>
        </w:rPr>
        <w:t>มอบ</w:t>
      </w:r>
      <w:r w:rsidR="00A33C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3CE2" w:rsidRPr="00A33CE2">
        <w:rPr>
          <w:rFonts w:ascii="TH SarabunPSK" w:hAnsi="TH SarabunPSK" w:cs="TH SarabunPSK"/>
          <w:spacing w:val="-4"/>
          <w:sz w:val="32"/>
          <w:szCs w:val="32"/>
          <w:cs/>
        </w:rPr>
        <w:t xml:space="preserve">แผนกวิชาช่างเชื่อมโลหะ </w:t>
      </w:r>
      <w:r w:rsidRPr="00706C1E">
        <w:rPr>
          <w:rFonts w:ascii="TH SarabunPSK" w:hAnsi="TH SarabunPSK" w:cs="TH SarabunPSK"/>
          <w:spacing w:val="-4"/>
          <w:sz w:val="32"/>
          <w:szCs w:val="32"/>
          <w:cs/>
        </w:rPr>
        <w:t>ดำเนินการในส่วนที่เกี่ยวข้องต่อไป</w:t>
      </w:r>
    </w:p>
    <w:p w14:paraId="423DC4D7" w14:textId="77777777" w:rsidR="007E56E5" w:rsidRPr="00706C1E" w:rsidRDefault="007E56E5" w:rsidP="00F06E51">
      <w:pPr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06C1E">
        <w:rPr>
          <w:rFonts w:ascii="TH SarabunPSK" w:hAnsi="TH SarabunPSK" w:cs="TH SarabunPSK"/>
          <w:sz w:val="32"/>
          <w:szCs w:val="32"/>
          <w:cs/>
        </w:rPr>
        <w:t>หากเห็นสมควรประการใดโปรดพิจารณาสั่งการ</w:t>
      </w:r>
    </w:p>
    <w:p w14:paraId="56B531F0" w14:textId="77777777" w:rsidR="00334026" w:rsidRPr="00706C1E" w:rsidRDefault="00334026" w:rsidP="00F06E51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0049A91F" w14:textId="77777777" w:rsidR="00B7416E" w:rsidRPr="00706C1E" w:rsidRDefault="00B7416E" w:rsidP="00F06E51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24E9B114" w14:textId="77777777" w:rsidR="00D4371E" w:rsidRPr="00706C1E" w:rsidRDefault="00D4371E" w:rsidP="00F06E51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343B0331" w14:textId="15D32C66" w:rsidR="00F06A6A" w:rsidRPr="00706C1E" w:rsidRDefault="00A22E0A" w:rsidP="00A22E0A">
      <w:pPr>
        <w:pStyle w:val="a3"/>
        <w:tabs>
          <w:tab w:val="left" w:pos="3828"/>
          <w:tab w:val="left" w:pos="4253"/>
          <w:tab w:val="left" w:pos="4395"/>
          <w:tab w:val="left" w:pos="453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</w:t>
      </w:r>
      <w:r w:rsidR="00334026" w:rsidRPr="00706C1E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A22E0A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นางสาวกวินชนก   แก่นโพธิ์</w:t>
      </w:r>
      <w:r w:rsidR="00334026" w:rsidRPr="00706C1E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14:paraId="56F63622" w14:textId="72E6EB73" w:rsidR="00FA6D9F" w:rsidRPr="00706C1E" w:rsidRDefault="00A22E0A" w:rsidP="00F06A6A">
      <w:pPr>
        <w:pStyle w:val="a3"/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</w:t>
      </w:r>
      <w:r w:rsidR="007C400E" w:rsidRPr="00706C1E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ครูประจำ</w:t>
      </w:r>
      <w:r w:rsidR="00622B65" w:rsidRPr="00706C1E">
        <w:rPr>
          <w:rFonts w:ascii="TH SarabunPSK" w:hAnsi="TH SarabunPSK" w:cs="TH SarabunPSK"/>
          <w:b w:val="0"/>
          <w:bCs w:val="0"/>
          <w:sz w:val="32"/>
          <w:szCs w:val="32"/>
          <w:cs/>
        </w:rPr>
        <w:t>แผนกวิชา</w:t>
      </w:r>
      <w:r w:rsidR="00A33CE2" w:rsidRPr="00A33CE2">
        <w:rPr>
          <w:rFonts w:ascii="TH SarabunPSK" w:hAnsi="TH SarabunPSK" w:cs="TH SarabunPSK"/>
          <w:b w:val="0"/>
          <w:bCs w:val="0"/>
          <w:sz w:val="32"/>
          <w:szCs w:val="32"/>
          <w:cs/>
        </w:rPr>
        <w:t>ช่างเชื่อมโลหะ</w:t>
      </w:r>
    </w:p>
    <w:p w14:paraId="5F5A6400" w14:textId="4D54991D" w:rsidR="00F06A6A" w:rsidRDefault="00F06A6A" w:rsidP="00706C1E">
      <w:pPr>
        <w:pStyle w:val="a3"/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4182D9A8" w14:textId="53E4DFFE" w:rsidR="00706C1E" w:rsidRDefault="00706C1E" w:rsidP="00706C1E">
      <w:pPr>
        <w:pStyle w:val="a3"/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0E71E493" w14:textId="6FFE76E2" w:rsidR="00706C1E" w:rsidRDefault="00706C1E" w:rsidP="00706C1E">
      <w:pPr>
        <w:pStyle w:val="a3"/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4843543F" w14:textId="11DC57EA" w:rsidR="00FA6D9F" w:rsidRDefault="00FA6D9F" w:rsidP="00B815E8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D255884" w14:textId="647429BE" w:rsidR="004D51BD" w:rsidRDefault="004D51BD" w:rsidP="00B815E8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77250F6" w14:textId="5798DFA2" w:rsidR="00BF1354" w:rsidRDefault="00BF1354" w:rsidP="00B815E8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EC823C5" w14:textId="7F10EED7" w:rsidR="00BF1354" w:rsidRDefault="00BF1354" w:rsidP="00B815E8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315C1C9" w14:textId="77777777" w:rsidR="00BF1354" w:rsidRPr="00706C1E" w:rsidRDefault="008E3C71" w:rsidP="00BF1354">
      <w:pPr>
        <w:pStyle w:val="a3"/>
        <w:spacing w:line="276" w:lineRule="auto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/>
          <w:sz w:val="58"/>
          <w:szCs w:val="58"/>
        </w:rPr>
        <w:lastRenderedPageBreak/>
        <w:object w:dxaOrig="1440" w:dyaOrig="1440" w14:anchorId="2F7C6BD9">
          <v:shape id="_x0000_s1053" type="#_x0000_t75" style="position:absolute;left:0;text-align:left;margin-left:11.65pt;margin-top:-13.2pt;width:55.3pt;height:59.2pt;z-index:251663360;visibility:visible;mso-wrap-edited:f">
            <v:imagedata r:id="rId6" o:title=""/>
          </v:shape>
          <o:OLEObject Type="Embed" ProgID="Word.Picture.8" ShapeID="_x0000_s1053" DrawAspect="Content" ObjectID="_1835938700" r:id="rId8"/>
        </w:object>
      </w:r>
      <w:r w:rsidR="00BF1354" w:rsidRPr="00706C1E">
        <w:rPr>
          <w:rFonts w:ascii="TH SarabunPSK" w:hAnsi="TH SarabunPSK" w:cs="TH SarabunPSK"/>
          <w:sz w:val="58"/>
          <w:szCs w:val="58"/>
          <w:cs/>
        </w:rPr>
        <w:t>บันทึกข้อความ</w:t>
      </w:r>
    </w:p>
    <w:p w14:paraId="34B81A6E" w14:textId="77777777" w:rsidR="00BF1354" w:rsidRPr="00B815E8" w:rsidRDefault="00BF1354" w:rsidP="00BF1354">
      <w:pPr>
        <w:spacing w:line="276" w:lineRule="auto"/>
        <w:rPr>
          <w:rFonts w:ascii="TH SarabunPSK" w:hAnsi="TH SarabunPSK" w:cs="TH SarabunPSK"/>
          <w:sz w:val="4"/>
          <w:szCs w:val="4"/>
        </w:rPr>
      </w:pPr>
    </w:p>
    <w:p w14:paraId="15DAC2B5" w14:textId="77777777" w:rsidR="00BF1354" w:rsidRPr="00706C1E" w:rsidRDefault="00BF1354" w:rsidP="00BF1354">
      <w:pPr>
        <w:pStyle w:val="a4"/>
        <w:rPr>
          <w:rFonts w:ascii="TH SarabunPSK" w:hAnsi="TH SarabunPSK" w:cs="TH SarabunPSK"/>
          <w:b w:val="0"/>
          <w:bCs w:val="0"/>
        </w:rPr>
      </w:pPr>
      <w:r w:rsidRPr="00706C1E">
        <w:rPr>
          <w:rFonts w:ascii="TH SarabunPSK" w:hAnsi="TH SarabunPSK" w:cs="TH SarabunPSK"/>
          <w:sz w:val="40"/>
          <w:szCs w:val="40"/>
          <w:cs/>
        </w:rPr>
        <w:t>ส่วนราชการ</w:t>
      </w:r>
      <w:r>
        <w:rPr>
          <w:rFonts w:ascii="TH SarabunPSK" w:hAnsi="TH SarabunPSK" w:cs="TH SarabunPSK" w:hint="cs"/>
          <w:b w:val="0"/>
          <w:bCs w:val="0"/>
          <w:cs/>
        </w:rPr>
        <w:t xml:space="preserve"> ฝ่ายวิชาการ</w:t>
      </w:r>
      <w:r w:rsidRPr="00706C1E">
        <w:rPr>
          <w:rFonts w:ascii="TH SarabunPSK" w:hAnsi="TH SarabunPSK" w:cs="TH SarabunPSK"/>
          <w:b w:val="0"/>
          <w:bCs w:val="0"/>
          <w:cs/>
        </w:rPr>
        <w:t xml:space="preserve"> วิทยาลัยการอาชีพบ้าน</w:t>
      </w:r>
      <w:proofErr w:type="spellStart"/>
      <w:r w:rsidRPr="00706C1E">
        <w:rPr>
          <w:rFonts w:ascii="TH SarabunPSK" w:hAnsi="TH SarabunPSK" w:cs="TH SarabunPSK"/>
          <w:b w:val="0"/>
          <w:bCs w:val="0"/>
          <w:cs/>
        </w:rPr>
        <w:t>ผือ</w:t>
      </w:r>
      <w:proofErr w:type="spellEnd"/>
    </w:p>
    <w:p w14:paraId="046C5DF1" w14:textId="77777777" w:rsidR="00BF1354" w:rsidRPr="00706C1E" w:rsidRDefault="00BF1354" w:rsidP="00BF1354">
      <w:pPr>
        <w:rPr>
          <w:rFonts w:ascii="TH SarabunPSK" w:hAnsi="TH SarabunPSK" w:cs="TH SarabunPSK"/>
          <w:sz w:val="32"/>
          <w:szCs w:val="32"/>
          <w:cs/>
        </w:rPr>
      </w:pPr>
      <w:r w:rsidRPr="00706C1E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ฝว</w:t>
      </w:r>
      <w:proofErr w:type="spellEnd"/>
      <w:r w:rsidRPr="00706C1E">
        <w:rPr>
          <w:rFonts w:ascii="TH SarabunPSK" w:hAnsi="TH SarabunPSK" w:cs="TH SarabunPSK"/>
          <w:sz w:val="32"/>
          <w:szCs w:val="32"/>
          <w:cs/>
        </w:rPr>
        <w:t>. .....................</w:t>
      </w:r>
      <w:r w:rsidRPr="00706C1E">
        <w:rPr>
          <w:rFonts w:ascii="TH SarabunPSK" w:hAnsi="TH SarabunPSK" w:cs="TH SarabunPSK"/>
          <w:sz w:val="32"/>
          <w:szCs w:val="32"/>
        </w:rPr>
        <w:t>/</w:t>
      </w:r>
      <w:r w:rsidRPr="00706C1E">
        <w:rPr>
          <w:rFonts w:ascii="TH SarabunPSK" w:hAnsi="TH SarabunPSK" w:cs="TH SarabunPSK"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706C1E">
        <w:rPr>
          <w:rFonts w:ascii="TH SarabunPSK" w:hAnsi="TH SarabunPSK" w:cs="TH SarabunPSK"/>
          <w:sz w:val="32"/>
          <w:szCs w:val="32"/>
          <w:cs/>
        </w:rPr>
        <w:tab/>
      </w:r>
      <w:r w:rsidRPr="00706C1E">
        <w:rPr>
          <w:rFonts w:ascii="TH SarabunPSK" w:hAnsi="TH SarabunPSK" w:cs="TH SarabunPSK"/>
          <w:sz w:val="32"/>
          <w:szCs w:val="32"/>
          <w:cs/>
        </w:rPr>
        <w:tab/>
      </w:r>
      <w:r w:rsidRPr="00706C1E">
        <w:rPr>
          <w:rFonts w:ascii="TH SarabunPSK" w:hAnsi="TH SarabunPSK" w:cs="TH SarabunPSK"/>
          <w:sz w:val="32"/>
          <w:szCs w:val="32"/>
          <w:cs/>
        </w:rPr>
        <w:tab/>
      </w:r>
      <w:r w:rsidRPr="00706C1E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706C1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706C1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มกร</w:t>
      </w:r>
      <w:r w:rsidRPr="00706C1E">
        <w:rPr>
          <w:rFonts w:ascii="TH SarabunPSK" w:hAnsi="TH SarabunPSK" w:cs="TH SarabunPSK"/>
          <w:sz w:val="32"/>
          <w:szCs w:val="32"/>
          <w:cs/>
        </w:rPr>
        <w:t>าคม  ๒๕๖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4C5CA544" w14:textId="3138DCB6" w:rsidR="00BF1354" w:rsidRPr="00706C1E" w:rsidRDefault="00BF1354" w:rsidP="00BF1354">
      <w:pPr>
        <w:ind w:left="720" w:hanging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</w:pPr>
      <w:r w:rsidRPr="00706C1E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706C1E">
        <w:rPr>
          <w:rFonts w:ascii="TH SarabunPSK" w:hAnsi="TH SarabunPSK" w:cs="TH SarabunPSK"/>
          <w:sz w:val="32"/>
          <w:szCs w:val="32"/>
          <w:cs/>
        </w:rPr>
        <w:tab/>
        <w:t>ขออนุญาต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นำนักเรียน ออกนอกพื้นที่ เพื่อเข้าร่วมรับฟังข้อตกลงการฝึกประสบการณ์วิชาชีพ</w:t>
      </w:r>
    </w:p>
    <w:p w14:paraId="193CFCD2" w14:textId="77777777" w:rsidR="00BF1354" w:rsidRPr="00706C1E" w:rsidRDefault="00BF1354" w:rsidP="00BF1354">
      <w:pPr>
        <w:spacing w:line="276" w:lineRule="auto"/>
        <w:ind w:left="720" w:hanging="720"/>
        <w:jc w:val="thaiDistribute"/>
        <w:rPr>
          <w:rFonts w:ascii="TH SarabunPSK" w:hAnsi="TH SarabunPSK" w:cs="TH SarabunPSK"/>
          <w:sz w:val="12"/>
          <w:szCs w:val="12"/>
        </w:rPr>
      </w:pPr>
      <w:r w:rsidRPr="00706C1E">
        <w:rPr>
          <w:rFonts w:ascii="TH SarabunPSK" w:hAnsi="TH SarabunPSK" w:cs="TH SarabunPSK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1B24E" wp14:editId="08E20AF8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5814060" cy="0"/>
                <wp:effectExtent l="13335" t="6350" r="11430" b="1270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4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759A2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5pt" to="457.8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"/>
            </w:pict>
          </mc:Fallback>
        </mc:AlternateContent>
      </w:r>
    </w:p>
    <w:p w14:paraId="53BBB2F8" w14:textId="77777777" w:rsidR="00BF1354" w:rsidRPr="00706C1E" w:rsidRDefault="00BF1354" w:rsidP="00BF1354">
      <w:pPr>
        <w:pStyle w:val="1"/>
        <w:spacing w:line="276" w:lineRule="auto"/>
        <w:rPr>
          <w:rFonts w:ascii="TH SarabunPSK" w:hAnsi="TH SarabunPSK" w:cs="TH SarabunPSK"/>
          <w:cs/>
        </w:rPr>
      </w:pPr>
      <w:r w:rsidRPr="00706C1E">
        <w:rPr>
          <w:rFonts w:ascii="TH SarabunPSK" w:hAnsi="TH SarabunPSK" w:cs="TH SarabunPSK"/>
          <w:cs/>
        </w:rPr>
        <w:t>เรียน</w:t>
      </w:r>
      <w:r w:rsidRPr="00706C1E">
        <w:rPr>
          <w:rFonts w:ascii="TH SarabunPSK" w:hAnsi="TH SarabunPSK" w:cs="TH SarabunPSK"/>
          <w:cs/>
        </w:rPr>
        <w:tab/>
        <w:t>ผู้อำนวยการวิทยาลัยการอาชีพบ้าน</w:t>
      </w:r>
      <w:proofErr w:type="spellStart"/>
      <w:r w:rsidRPr="00706C1E">
        <w:rPr>
          <w:rFonts w:ascii="TH SarabunPSK" w:hAnsi="TH SarabunPSK" w:cs="TH SarabunPSK"/>
          <w:cs/>
        </w:rPr>
        <w:t>ผือ</w:t>
      </w:r>
      <w:proofErr w:type="spellEnd"/>
    </w:p>
    <w:p w14:paraId="62CDB426" w14:textId="77777777" w:rsidR="00BF1354" w:rsidRPr="00706C1E" w:rsidRDefault="00BF1354" w:rsidP="00BF1354">
      <w:pPr>
        <w:pStyle w:val="1"/>
        <w:spacing w:line="276" w:lineRule="auto"/>
        <w:rPr>
          <w:rFonts w:ascii="TH SarabunPSK" w:hAnsi="TH SarabunPSK" w:cs="TH SarabunPSK"/>
          <w:sz w:val="10"/>
          <w:szCs w:val="10"/>
        </w:rPr>
      </w:pPr>
    </w:p>
    <w:p w14:paraId="088510C4" w14:textId="68174C86" w:rsidR="00BF1354" w:rsidRPr="00706C1E" w:rsidRDefault="00BF1354" w:rsidP="00BF1354">
      <w:pPr>
        <w:ind w:right="-14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ด้วย</w:t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815E8">
        <w:rPr>
          <w:rFonts w:ascii="TH SarabunPSK" w:eastAsia="Times New Roman" w:hAnsi="TH SarabunPSK" w:cs="TH SarabunPSK"/>
          <w:sz w:val="32"/>
          <w:szCs w:val="32"/>
          <w:cs/>
        </w:rPr>
        <w:t>แผนกวิชา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ช่างเชื่อมโลหะ มีความประสงค์นำนักเรียนเข้ารับฟังข้อตกลงการฝึกประสบการณ์วิชาชีพ ในวันที่  ๓๐ มกราคม พ.ศ. ๒๕๖๙ </w:t>
      </w:r>
      <w:r w:rsidRPr="00BF1354">
        <w:rPr>
          <w:rFonts w:ascii="TH SarabunPSK" w:eastAsia="Times New Roman" w:hAnsi="TH SarabunPSK" w:cs="TH SarabunPSK"/>
          <w:sz w:val="32"/>
          <w:szCs w:val="32"/>
          <w:cs/>
        </w:rPr>
        <w:t>เวลา ๑๒.๐๐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ห้างหุ้นส่วนจำกัด</w:t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นิว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ทรัล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เอ็น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จิเนีย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ริงแอนด์คอนสต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รัค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ชัน จังหวัดอุดรธานี นั่น</w:t>
      </w:r>
    </w:p>
    <w:p w14:paraId="73E0E573" w14:textId="77777777" w:rsidR="00BF1354" w:rsidRPr="00706C1E" w:rsidRDefault="00BF1354" w:rsidP="00BF1354">
      <w:pPr>
        <w:ind w:right="-143"/>
        <w:jc w:val="thaiDistribute"/>
        <w:rPr>
          <w:rFonts w:ascii="TH SarabunPSK" w:eastAsia="Times New Roman" w:hAnsi="TH SarabunPSK" w:cs="TH SarabunPSK"/>
          <w:sz w:val="12"/>
          <w:szCs w:val="12"/>
        </w:rPr>
      </w:pPr>
      <w:r w:rsidRPr="00706C1E">
        <w:rPr>
          <w:rFonts w:ascii="TH SarabunPSK" w:eastAsia="Times New Roman" w:hAnsi="TH SarabunPSK" w:cs="TH SarabunPSK"/>
          <w:sz w:val="12"/>
          <w:szCs w:val="12"/>
          <w:cs/>
        </w:rPr>
        <w:tab/>
      </w:r>
      <w:r w:rsidRPr="00706C1E">
        <w:rPr>
          <w:rFonts w:ascii="TH SarabunPSK" w:eastAsia="Times New Roman" w:hAnsi="TH SarabunPSK" w:cs="TH SarabunPSK"/>
          <w:sz w:val="12"/>
          <w:szCs w:val="12"/>
          <w:cs/>
        </w:rPr>
        <w:tab/>
      </w:r>
    </w:p>
    <w:p w14:paraId="15CF5A1A" w14:textId="59342E8B" w:rsidR="00BF1354" w:rsidRPr="00706C1E" w:rsidRDefault="00BF1354" w:rsidP="00BF1354">
      <w:pPr>
        <w:ind w:right="-143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06C1E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ในการนี้ </w:t>
      </w:r>
      <w:r w:rsidRPr="001D59B9">
        <w:rPr>
          <w:rFonts w:ascii="TH SarabunPSK" w:eastAsia="Times New Roman" w:hAnsi="TH SarabunPSK" w:cs="TH SarabunPSK"/>
          <w:sz w:val="32"/>
          <w:szCs w:val="32"/>
          <w:cs/>
        </w:rPr>
        <w:t>แผนกวิชาช่างเชื่อมโลหะ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1354">
        <w:rPr>
          <w:rFonts w:ascii="TH SarabunPSK" w:eastAsia="Times New Roman" w:hAnsi="TH SarabunPSK" w:cs="TH SarabunPSK"/>
          <w:sz w:val="32"/>
          <w:szCs w:val="32"/>
          <w:cs/>
        </w:rPr>
        <w:t>ขออนุญาตนำนักเรียน ออกนอกพื้นที่ เพื่อเข้าร่วมรับฟังข้อตกลงการฝึกประสบการณ์วิชาชีพ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ดังรายละเอียดตามเอกสารที่แนบมาพร้อมนี้</w:t>
      </w:r>
    </w:p>
    <w:p w14:paraId="4EC04B85" w14:textId="77777777" w:rsidR="00BF1354" w:rsidRPr="00706C1E" w:rsidRDefault="00BF1354" w:rsidP="00BF1354">
      <w:pPr>
        <w:spacing w:line="276" w:lineRule="auto"/>
        <w:ind w:left="1440"/>
        <w:rPr>
          <w:rFonts w:ascii="TH SarabunPSK" w:hAnsi="TH SarabunPSK" w:cs="TH SarabunPSK"/>
          <w:sz w:val="10"/>
          <w:szCs w:val="10"/>
        </w:rPr>
      </w:pPr>
    </w:p>
    <w:p w14:paraId="421E105F" w14:textId="77777777" w:rsidR="00BF1354" w:rsidRPr="00706C1E" w:rsidRDefault="00BF1354" w:rsidP="00BF135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06C1E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จึงเรียนมาเพื่อโปรดทราบและพิจารณา หากเห็นสมควรขอได้โปรด</w:t>
      </w:r>
    </w:p>
    <w:p w14:paraId="1666EB4D" w14:textId="30123CF7" w:rsidR="00BF1354" w:rsidRPr="007D1362" w:rsidRDefault="00BF1354" w:rsidP="007D1362">
      <w:pPr>
        <w:pStyle w:val="a7"/>
        <w:numPr>
          <w:ilvl w:val="0"/>
          <w:numId w:val="1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D1362">
        <w:rPr>
          <w:rFonts w:ascii="TH SarabunPSK" w:hAnsi="TH SarabunPSK" w:cs="TH SarabunPSK"/>
          <w:sz w:val="32"/>
          <w:szCs w:val="32"/>
          <w:cs/>
        </w:rPr>
        <w:t>อนุญาต</w:t>
      </w:r>
      <w:r w:rsidRPr="007D13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1362">
        <w:rPr>
          <w:rFonts w:ascii="TH SarabunPSK" w:hAnsi="TH SarabunPSK" w:cs="TH SarabunPSK"/>
          <w:sz w:val="32"/>
          <w:szCs w:val="32"/>
          <w:cs/>
        </w:rPr>
        <w:t>นำนักเรียนไปรับฟังข้อตกลงการฝึกประสบการณ์วิชาชีพ</w:t>
      </w:r>
    </w:p>
    <w:p w14:paraId="055D93D6" w14:textId="77777777" w:rsidR="00BF1354" w:rsidRPr="00706C1E" w:rsidRDefault="00BF1354" w:rsidP="007D1362">
      <w:pPr>
        <w:pStyle w:val="a7"/>
        <w:numPr>
          <w:ilvl w:val="0"/>
          <w:numId w:val="1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06C1E">
        <w:rPr>
          <w:rFonts w:ascii="TH SarabunPSK" w:hAnsi="TH SarabunPSK" w:cs="TH SarabunPSK"/>
          <w:sz w:val="32"/>
          <w:szCs w:val="32"/>
          <w:cs/>
        </w:rPr>
        <w:t>มอบ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CE2">
        <w:rPr>
          <w:rFonts w:ascii="TH SarabunPSK" w:hAnsi="TH SarabunPSK" w:cs="TH SarabunPSK"/>
          <w:spacing w:val="-4"/>
          <w:sz w:val="32"/>
          <w:szCs w:val="32"/>
          <w:cs/>
        </w:rPr>
        <w:t xml:space="preserve">แผนกวิชาช่างเชื่อมโลหะ </w:t>
      </w:r>
      <w:r w:rsidRPr="00706C1E">
        <w:rPr>
          <w:rFonts w:ascii="TH SarabunPSK" w:hAnsi="TH SarabunPSK" w:cs="TH SarabunPSK"/>
          <w:spacing w:val="-4"/>
          <w:sz w:val="32"/>
          <w:szCs w:val="32"/>
          <w:cs/>
        </w:rPr>
        <w:t>ดำเนินการในส่วนที่เกี่ยวข้องต่อไป</w:t>
      </w:r>
    </w:p>
    <w:p w14:paraId="71FD2852" w14:textId="77777777" w:rsidR="00BF1354" w:rsidRPr="00706C1E" w:rsidRDefault="00BF1354" w:rsidP="007D1362">
      <w:pPr>
        <w:numPr>
          <w:ilvl w:val="0"/>
          <w:numId w:val="1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06C1E">
        <w:rPr>
          <w:rFonts w:ascii="TH SarabunPSK" w:hAnsi="TH SarabunPSK" w:cs="TH SarabunPSK"/>
          <w:sz w:val="32"/>
          <w:szCs w:val="32"/>
          <w:cs/>
        </w:rPr>
        <w:t>หากเห็นสมควรประการใดโปรดพิจารณาสั่งการ</w:t>
      </w:r>
    </w:p>
    <w:p w14:paraId="1800B8BE" w14:textId="77777777" w:rsidR="00BF1354" w:rsidRPr="00706C1E" w:rsidRDefault="00BF1354" w:rsidP="00BF1354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6EBC1AAD" w14:textId="77777777" w:rsidR="00BF1354" w:rsidRPr="00706C1E" w:rsidRDefault="00BF1354" w:rsidP="00BF1354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41584DE4" w14:textId="77777777" w:rsidR="00BF1354" w:rsidRPr="00706C1E" w:rsidRDefault="00BF1354" w:rsidP="00BF1354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73B10528" w14:textId="77777777" w:rsidR="00BF1354" w:rsidRPr="00706C1E" w:rsidRDefault="00BF1354" w:rsidP="00BF1354">
      <w:pPr>
        <w:pStyle w:val="a3"/>
        <w:tabs>
          <w:tab w:val="left" w:pos="3828"/>
          <w:tab w:val="left" w:pos="4253"/>
          <w:tab w:val="left" w:pos="4395"/>
          <w:tab w:val="left" w:pos="453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</w:t>
      </w:r>
      <w:r w:rsidRPr="00706C1E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A22E0A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นางสาวกวินชนก   แก่นโพธิ์</w:t>
      </w:r>
      <w:r w:rsidRPr="00706C1E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14:paraId="691FCDDC" w14:textId="77777777" w:rsidR="00BF1354" w:rsidRPr="00706C1E" w:rsidRDefault="00BF1354" w:rsidP="00BF1354">
      <w:pPr>
        <w:pStyle w:val="a3"/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</w:t>
      </w:r>
      <w:r w:rsidRPr="00706C1E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ครูประจำแผนกวิชา</w:t>
      </w:r>
      <w:r w:rsidRPr="00A33CE2">
        <w:rPr>
          <w:rFonts w:ascii="TH SarabunPSK" w:hAnsi="TH SarabunPSK" w:cs="TH SarabunPSK"/>
          <w:b w:val="0"/>
          <w:bCs w:val="0"/>
          <w:sz w:val="32"/>
          <w:szCs w:val="32"/>
          <w:cs/>
        </w:rPr>
        <w:t>ช่างเชื่อมโลหะ</w:t>
      </w:r>
    </w:p>
    <w:p w14:paraId="0429545B" w14:textId="77777777" w:rsidR="00BF1354" w:rsidRDefault="00BF1354" w:rsidP="00BF1354">
      <w:pPr>
        <w:pStyle w:val="a3"/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4095DBF5" w14:textId="77777777" w:rsidR="00BF1354" w:rsidRDefault="00BF1354" w:rsidP="00BF1354">
      <w:pPr>
        <w:pStyle w:val="a3"/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502428FC" w14:textId="77777777" w:rsidR="00BF1354" w:rsidRDefault="00BF1354" w:rsidP="00BF1354">
      <w:pPr>
        <w:pStyle w:val="a3"/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1645235E" w14:textId="77777777" w:rsidR="00BF1354" w:rsidRDefault="00BF1354" w:rsidP="00BF1354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56A7C20" w14:textId="77777777" w:rsidR="00BF1354" w:rsidRDefault="00BF1354" w:rsidP="00BF1354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128D38F" w14:textId="77777777" w:rsidR="00BF1354" w:rsidRDefault="00BF1354" w:rsidP="00BF1354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648D935" w14:textId="77777777" w:rsidR="00BF1354" w:rsidRDefault="00BF1354" w:rsidP="00BF1354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7A7A9BD" w14:textId="77777777" w:rsidR="00BF1354" w:rsidRPr="00BF1354" w:rsidRDefault="00BF1354" w:rsidP="00B815E8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99A9967" w14:textId="5AFBD62A" w:rsidR="004D51BD" w:rsidRDefault="004D51BD" w:rsidP="00B815E8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292D321" w14:textId="65F5336F" w:rsidR="004D51BD" w:rsidRDefault="004D51BD" w:rsidP="00B815E8">
      <w:pPr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71E4FB5" w14:textId="74C677B3" w:rsidR="004D51BD" w:rsidRPr="00F25959" w:rsidRDefault="004D51BD" w:rsidP="004D51B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25959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รายชื่อนักเรียนนักศึกษาที่เดินทางไปรับ</w:t>
      </w:r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ฟังข้อตกลงการฝึกประสบการณ์วิชาชีพ</w:t>
      </w:r>
    </w:p>
    <w:p w14:paraId="3BADE3AE" w14:textId="0A0FA38C" w:rsidR="004D51BD" w:rsidRPr="00F25959" w:rsidRDefault="004D51BD" w:rsidP="004D51B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ณ ห้างหุ้นส่วนจำกัด นิว</w:t>
      </w:r>
      <w:proofErr w:type="spellStart"/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ทรัล</w:t>
      </w:r>
      <w:proofErr w:type="spellEnd"/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เอ็น</w:t>
      </w:r>
      <w:proofErr w:type="spellStart"/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จิเนีย</w:t>
      </w:r>
      <w:proofErr w:type="spellEnd"/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ริงแอนด์คอนสต</w:t>
      </w:r>
      <w:proofErr w:type="spellStart"/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รัค</w:t>
      </w:r>
      <w:proofErr w:type="spellEnd"/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ชัน จังหวัดอุดรธานี</w:t>
      </w:r>
    </w:p>
    <w:p w14:paraId="1501D920" w14:textId="54144BE2" w:rsidR="004D51BD" w:rsidRDefault="004D51BD" w:rsidP="004D51B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วัน</w:t>
      </w:r>
      <w:r w:rsidRPr="00F25959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ศุกร์</w:t>
      </w:r>
      <w:r w:rsidRPr="00F2595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ที่  ๓๐ มกราคม พ.ศ. ๒๕๖๙</w:t>
      </w:r>
      <w:r w:rsidR="00F2595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="00F25959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เวลา ๑</w:t>
      </w:r>
      <w:r w:rsidR="00BF135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๒</w:t>
      </w:r>
      <w:r w:rsidR="00F25959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.๐๐ น.</w:t>
      </w:r>
    </w:p>
    <w:p w14:paraId="732F01AD" w14:textId="77777777" w:rsidR="00F25959" w:rsidRPr="00F25959" w:rsidRDefault="00F25959" w:rsidP="004D51B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14:paraId="5AFE0D32" w14:textId="03F5A8DA" w:rsidR="004D51BD" w:rsidRDefault="004D51BD" w:rsidP="004D51BD">
      <w:pPr>
        <w:pStyle w:val="a7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4D51BD">
        <w:rPr>
          <w:rFonts w:ascii="TH SarabunPSK" w:eastAsia="Times New Roman" w:hAnsi="TH SarabunPSK" w:cs="TH SarabunPSK"/>
          <w:sz w:val="32"/>
          <w:szCs w:val="32"/>
          <w:cs/>
        </w:rPr>
        <w:t>นาย ชนะพล เขื่อนสีอ่อน</w:t>
      </w:r>
    </w:p>
    <w:p w14:paraId="025B5C43" w14:textId="66C741A0" w:rsidR="00F25959" w:rsidRDefault="00F25959" w:rsidP="004D51BD">
      <w:pPr>
        <w:pStyle w:val="a7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F25959">
        <w:rPr>
          <w:rFonts w:ascii="TH SarabunPSK" w:eastAsia="Times New Roman" w:hAnsi="TH SarabunPSK" w:cs="TH SarabunPSK"/>
          <w:sz w:val="32"/>
          <w:szCs w:val="32"/>
          <w:cs/>
        </w:rPr>
        <w:t xml:space="preserve">นาย ธนนันท์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หอมหวน</w:t>
      </w:r>
    </w:p>
    <w:p w14:paraId="3C2C4DFC" w14:textId="4818B9A2" w:rsidR="00F25959" w:rsidRDefault="00F25959" w:rsidP="004D51BD">
      <w:pPr>
        <w:pStyle w:val="a7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F25959">
        <w:rPr>
          <w:rFonts w:ascii="TH SarabunPSK" w:eastAsia="Times New Roman" w:hAnsi="TH SarabunPSK" w:cs="TH SarabunPSK"/>
          <w:sz w:val="32"/>
          <w:szCs w:val="32"/>
          <w:cs/>
        </w:rPr>
        <w:t xml:space="preserve">นาย </w:t>
      </w:r>
      <w:proofErr w:type="spellStart"/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ปภัง</w:t>
      </w:r>
      <w:proofErr w:type="spellEnd"/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กร สิงห์ธวัช</w:t>
      </w:r>
    </w:p>
    <w:p w14:paraId="7796517E" w14:textId="0A98D521" w:rsidR="00F25959" w:rsidRDefault="00F25959" w:rsidP="004D51BD">
      <w:pPr>
        <w:pStyle w:val="a7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นาย พีรพ</w:t>
      </w:r>
      <w:proofErr w:type="spellStart"/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ัฒน์</w:t>
      </w:r>
      <w:proofErr w:type="spellEnd"/>
      <w:r w:rsidRPr="00F25959">
        <w:rPr>
          <w:rFonts w:ascii="TH SarabunPSK" w:eastAsia="Times New Roman" w:hAnsi="TH SarabunPSK" w:cs="TH SarabunPSK"/>
          <w:sz w:val="32"/>
          <w:szCs w:val="32"/>
          <w:cs/>
        </w:rPr>
        <w:t xml:space="preserve"> บัวใหญ่รักษา</w:t>
      </w:r>
    </w:p>
    <w:p w14:paraId="24350112" w14:textId="680579EB" w:rsidR="00F25959" w:rsidRDefault="00F25959" w:rsidP="004D51BD">
      <w:pPr>
        <w:pStyle w:val="a7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นาย พีรภัทร เฮืองมา</w:t>
      </w:r>
    </w:p>
    <w:p w14:paraId="3523211C" w14:textId="389B6931" w:rsidR="00F25959" w:rsidRDefault="00F25959" w:rsidP="004D51BD">
      <w:pPr>
        <w:pStyle w:val="a7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F25959">
        <w:rPr>
          <w:rFonts w:ascii="TH SarabunPSK" w:eastAsia="Times New Roman" w:hAnsi="TH SarabunPSK" w:cs="TH SarabunPSK"/>
          <w:sz w:val="32"/>
          <w:szCs w:val="32"/>
          <w:cs/>
        </w:rPr>
        <w:t xml:space="preserve">นาย </w:t>
      </w:r>
      <w:proofErr w:type="spellStart"/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จนพันธ์ เตียงชัยภูมิ</w:t>
      </w:r>
    </w:p>
    <w:p w14:paraId="3D1F3CCA" w14:textId="218720E3" w:rsidR="00F25959" w:rsidRDefault="00F25959" w:rsidP="004D51BD">
      <w:pPr>
        <w:pStyle w:val="a7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F25959">
        <w:rPr>
          <w:rFonts w:ascii="TH SarabunPSK" w:eastAsia="Times New Roman" w:hAnsi="TH SarabunPSK" w:cs="TH SarabunPSK"/>
          <w:sz w:val="32"/>
          <w:szCs w:val="32"/>
          <w:cs/>
        </w:rPr>
        <w:t>นาย สุทธิพจน์ ซื่อตรง</w:t>
      </w:r>
    </w:p>
    <w:p w14:paraId="58055D09" w14:textId="2245DB2A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6CF5AE06" w14:textId="28221F3B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4014E86F" w14:textId="0435D96B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20E2A07C" w14:textId="31337AE2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1EFDEEAB" w14:textId="0EB9E34D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0C51B7E6" w14:textId="3608AB80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05A82924" w14:textId="1F3F032D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4F69988F" w14:textId="210E7D2B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43E49E95" w14:textId="34A48A4E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275A9373" w14:textId="58D776B2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5CF17549" w14:textId="362D5D91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056B5AAC" w14:textId="0282278B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5633B5AB" w14:textId="18CD477A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163BE273" w14:textId="126B0210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2E3AE0B4" w14:textId="23CB1868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41741E68" w14:textId="1EBF4058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2A142B2A" w14:textId="62C8B0C3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4832261F" w14:textId="46ED41B6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16FEC3C7" w14:textId="46A968E8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6C2A6E49" w14:textId="32D5D6D7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509FB45F" w14:textId="19D7782E" w:rsidR="000809C0" w:rsidRDefault="000809C0" w:rsidP="000809C0">
      <w:pPr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14:paraId="0E2AEED0" w14:textId="77777777" w:rsidR="008E3C71" w:rsidRDefault="000809C0" w:rsidP="000809C0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5" w:name="_Hlk225325525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นำนักเรียนเข้ารับฟังข้อตกลงการฝึกประสบการณ์วิชาชีพ </w:t>
      </w:r>
    </w:p>
    <w:p w14:paraId="61D942EA" w14:textId="77777777" w:rsidR="008E3C71" w:rsidRDefault="000809C0" w:rsidP="000809C0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สำห</w:t>
      </w:r>
      <w:r w:rsidR="008E3C7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บนักเรียน ระดับชั้น ปวช. ๒ จำนวน ๗ คน </w:t>
      </w:r>
      <w:r w:rsidRPr="000809C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ในวันที่  ๓๐ มกราคม พ.ศ. ๒๕๖๙</w:t>
      </w:r>
    </w:p>
    <w:p w14:paraId="7A2A441D" w14:textId="5307A1EE" w:rsidR="000809C0" w:rsidRDefault="000809C0" w:rsidP="000809C0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ณ ห้างหุ้นส่วนจำกัด</w:t>
      </w:r>
      <w:r w:rsidRPr="000809C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นิว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ทรัล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เอ็น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จิเนีย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ริงแอนด์คอนสต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รัค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ชัน จังหวัดอุดรธานี</w:t>
      </w:r>
      <w:bookmarkEnd w:id="5"/>
      <w:r w:rsidR="008E3C71"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8C22C4B" wp14:editId="3C29FAE2">
            <wp:extent cx="5312314" cy="3985260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30169_260323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34925" cy="400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C71"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293FBE8" wp14:editId="59ACB896">
            <wp:extent cx="5231055" cy="3924300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30169_260323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752" cy="39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00B3" w14:textId="4D91E87B" w:rsidR="008E3C71" w:rsidRDefault="008E3C71" w:rsidP="000809C0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6B6414" w14:textId="77777777" w:rsidR="008E3C71" w:rsidRDefault="008E3C71" w:rsidP="008E3C71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นำนักเรียนเข้ารับฟังข้อตกลงการฝึกประสบการณ์วิชาชีพ </w:t>
      </w:r>
    </w:p>
    <w:p w14:paraId="1FEB3340" w14:textId="77777777" w:rsidR="008E3C71" w:rsidRDefault="008E3C71" w:rsidP="008E3C71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สำห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บนักเรียน ระดับชั้น ปวช. ๒ จำนวน ๗ คน </w:t>
      </w:r>
      <w:r w:rsidRPr="000809C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ในวันที่  ๓๐ มกราคม พ.ศ. ๒๕๖๙</w:t>
      </w:r>
    </w:p>
    <w:p w14:paraId="71909E9B" w14:textId="067AD11C" w:rsidR="008E3C71" w:rsidRDefault="008E3C71" w:rsidP="008E3C71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ณ ห้างหุ้นส่วนจำกัด</w:t>
      </w:r>
      <w:r w:rsidRPr="000809C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นิว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ทรัล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เอ็น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จิเนีย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ริงแอนด์คอนสต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รัค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ชัน จังหวัดอุดรธานี</w:t>
      </w:r>
    </w:p>
    <w:p w14:paraId="30B4E5C1" w14:textId="77777777" w:rsidR="008E3C71" w:rsidRDefault="008E3C71" w:rsidP="008E3C71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CDFCEE" w14:textId="26DEFB00" w:rsidR="008E3C71" w:rsidRDefault="008E3C71" w:rsidP="000809C0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EC181BB" wp14:editId="5865555D">
            <wp:extent cx="4936488" cy="37033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30169_260323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23" cy="370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F954" w14:textId="5227A089" w:rsidR="008E3C71" w:rsidRDefault="008E3C71" w:rsidP="000809C0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A049F29" wp14:editId="7BBB0E7C">
            <wp:extent cx="4998902" cy="3749040"/>
            <wp:effectExtent l="0" t="0" r="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698a55-0cb6-4240-ae7f-974d533dad7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69" cy="37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7A6A" w14:textId="42391FA2" w:rsidR="008E3C71" w:rsidRDefault="008E3C71" w:rsidP="000809C0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5A6A23" w14:textId="77777777" w:rsidR="008E3C71" w:rsidRDefault="008E3C71" w:rsidP="008E3C71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นำนักเรียนเข้ารับฟังข้อตกลงการฝึกประสบการณ์วิชาชีพ </w:t>
      </w:r>
    </w:p>
    <w:p w14:paraId="14A6A499" w14:textId="77777777" w:rsidR="008E3C71" w:rsidRDefault="008E3C71" w:rsidP="008E3C71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สำห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บนักเรียน ระดับชั้น ปวช. ๒ จำนวน ๗ คน </w:t>
      </w:r>
      <w:r w:rsidRPr="000809C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ในวันที่  ๓๐ มกราคม พ.ศ. ๒๕๖๙</w:t>
      </w:r>
    </w:p>
    <w:p w14:paraId="580539ED" w14:textId="77777777" w:rsidR="008E3C71" w:rsidRDefault="008E3C71" w:rsidP="008E3C71">
      <w:pPr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ณ ห้างหุ้นส่วนจำกัด</w:t>
      </w:r>
      <w:r w:rsidRPr="000809C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นิว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ทรัล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เอ็น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จิเนีย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ริงแอนด์คอนสต</w:t>
      </w:r>
      <w:proofErr w:type="spellStart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รัค</w:t>
      </w:r>
      <w:proofErr w:type="spellEnd"/>
      <w:r w:rsidRPr="00080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ชัน จังหวัดอุดรธานี</w:t>
      </w:r>
    </w:p>
    <w:p w14:paraId="31BC914E" w14:textId="5A92992C" w:rsidR="008E3C71" w:rsidRPr="000809C0" w:rsidRDefault="008E3C71" w:rsidP="008E3C71">
      <w:pPr>
        <w:ind w:left="360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24A0E7F" wp14:editId="6E7D5E2B">
            <wp:extent cx="4704524" cy="4686300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5fd287-5072-4ee1-93d2-d6f9bf8ee6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" b="25589"/>
                    <a:stretch/>
                  </pic:blipFill>
                  <pic:spPr bwMode="auto">
                    <a:xfrm>
                      <a:off x="0" y="0"/>
                      <a:ext cx="4710851" cy="469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861365" wp14:editId="02D66D25">
            <wp:extent cx="4655185" cy="349126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f99900d-aac7-4993-8648-50b8248897f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493" cy="349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8E3C71" w:rsidRPr="000809C0" w:rsidSect="003D3021">
      <w:pgSz w:w="11906" w:h="16838" w:code="9"/>
      <w:pgMar w:top="1276" w:right="1134" w:bottom="1418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81C18"/>
    <w:multiLevelType w:val="hybridMultilevel"/>
    <w:tmpl w:val="5204F2D8"/>
    <w:lvl w:ilvl="0" w:tplc="CACA33B6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D2210EB"/>
    <w:multiLevelType w:val="hybridMultilevel"/>
    <w:tmpl w:val="8362E98A"/>
    <w:lvl w:ilvl="0" w:tplc="DCC408F0">
      <w:start w:val="1"/>
      <w:numFmt w:val="thaiNumbers"/>
      <w:lvlText w:val="%1."/>
      <w:lvlJc w:val="left"/>
      <w:pPr>
        <w:ind w:left="1800" w:hanging="360"/>
      </w:pPr>
      <w:rPr>
        <w:rFonts w:hint="default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243597D"/>
    <w:multiLevelType w:val="hybridMultilevel"/>
    <w:tmpl w:val="608C5B72"/>
    <w:lvl w:ilvl="0" w:tplc="CACA33B6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" w15:restartNumberingAfterBreak="0">
    <w:nsid w:val="1469320E"/>
    <w:multiLevelType w:val="hybridMultilevel"/>
    <w:tmpl w:val="917E3300"/>
    <w:lvl w:ilvl="0" w:tplc="A8566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A216E1"/>
    <w:multiLevelType w:val="hybridMultilevel"/>
    <w:tmpl w:val="96246B9E"/>
    <w:lvl w:ilvl="0" w:tplc="283E41E4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25AD244C"/>
    <w:multiLevelType w:val="hybridMultilevel"/>
    <w:tmpl w:val="58149390"/>
    <w:lvl w:ilvl="0" w:tplc="7BAA8ACC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F013E3D"/>
    <w:multiLevelType w:val="hybridMultilevel"/>
    <w:tmpl w:val="C31A49D4"/>
    <w:lvl w:ilvl="0" w:tplc="CACA33B6">
      <w:start w:val="3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 w15:restartNumberingAfterBreak="0">
    <w:nsid w:val="3FD164A7"/>
    <w:multiLevelType w:val="hybridMultilevel"/>
    <w:tmpl w:val="0DC4815A"/>
    <w:lvl w:ilvl="0" w:tplc="99585D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6822FB9"/>
    <w:multiLevelType w:val="hybridMultilevel"/>
    <w:tmpl w:val="3A9CC15C"/>
    <w:lvl w:ilvl="0" w:tplc="CACA33B6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9" w15:restartNumberingAfterBreak="0">
    <w:nsid w:val="46B95BE9"/>
    <w:multiLevelType w:val="hybridMultilevel"/>
    <w:tmpl w:val="E4B821AE"/>
    <w:lvl w:ilvl="0" w:tplc="9C667794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56152FA6"/>
    <w:multiLevelType w:val="hybridMultilevel"/>
    <w:tmpl w:val="1AFEE634"/>
    <w:lvl w:ilvl="0" w:tplc="D15AF824">
      <w:start w:val="2"/>
      <w:numFmt w:val="thaiNumbers"/>
      <w:lvlText w:val="%1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1" w15:restartNumberingAfterBreak="0">
    <w:nsid w:val="60766BFE"/>
    <w:multiLevelType w:val="hybridMultilevel"/>
    <w:tmpl w:val="4BA217F8"/>
    <w:lvl w:ilvl="0" w:tplc="39B648F4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2" w15:restartNumberingAfterBreak="0">
    <w:nsid w:val="62CA333F"/>
    <w:multiLevelType w:val="hybridMultilevel"/>
    <w:tmpl w:val="9048BD96"/>
    <w:lvl w:ilvl="0" w:tplc="A962A9C8">
      <w:start w:val="1"/>
      <w:numFmt w:val="thaiNumbers"/>
      <w:lvlText w:val="%1."/>
      <w:lvlJc w:val="left"/>
      <w:pPr>
        <w:ind w:left="2520" w:hanging="360"/>
      </w:pPr>
      <w:rPr>
        <w:rFonts w:ascii="TH SarabunPSK" w:eastAsia="Cordia New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38A6CCF"/>
    <w:multiLevelType w:val="hybridMultilevel"/>
    <w:tmpl w:val="84FAF51E"/>
    <w:lvl w:ilvl="0" w:tplc="A962A9C8">
      <w:start w:val="1"/>
      <w:numFmt w:val="thaiNumbers"/>
      <w:lvlText w:val="%1."/>
      <w:lvlJc w:val="left"/>
      <w:pPr>
        <w:ind w:left="2520" w:hanging="360"/>
      </w:pPr>
      <w:rPr>
        <w:rFonts w:ascii="TH SarabunPSK" w:eastAsia="Cordia New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64C64222"/>
    <w:multiLevelType w:val="hybridMultilevel"/>
    <w:tmpl w:val="300ED5BA"/>
    <w:lvl w:ilvl="0" w:tplc="CACA33B6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5" w15:restartNumberingAfterBreak="0">
    <w:nsid w:val="6DA46A9C"/>
    <w:multiLevelType w:val="hybridMultilevel"/>
    <w:tmpl w:val="DAAA5230"/>
    <w:lvl w:ilvl="0" w:tplc="18385D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E19121D"/>
    <w:multiLevelType w:val="hybridMultilevel"/>
    <w:tmpl w:val="BD0AA934"/>
    <w:lvl w:ilvl="0" w:tplc="EBF46E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2545B59"/>
    <w:multiLevelType w:val="hybridMultilevel"/>
    <w:tmpl w:val="62943320"/>
    <w:lvl w:ilvl="0" w:tplc="DE9C8D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7"/>
  </w:num>
  <w:num w:numId="11">
    <w:abstractNumId w:val="13"/>
  </w:num>
  <w:num w:numId="12">
    <w:abstractNumId w:val="5"/>
  </w:num>
  <w:num w:numId="13">
    <w:abstractNumId w:val="16"/>
  </w:num>
  <w:num w:numId="14">
    <w:abstractNumId w:val="15"/>
  </w:num>
  <w:num w:numId="15">
    <w:abstractNumId w:val="1"/>
  </w:num>
  <w:num w:numId="16">
    <w:abstractNumId w:val="17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05F"/>
    <w:rsid w:val="00000FA5"/>
    <w:rsid w:val="000055E3"/>
    <w:rsid w:val="00007204"/>
    <w:rsid w:val="00010AA0"/>
    <w:rsid w:val="000115AF"/>
    <w:rsid w:val="000306D4"/>
    <w:rsid w:val="000326A7"/>
    <w:rsid w:val="00071B87"/>
    <w:rsid w:val="00077BF5"/>
    <w:rsid w:val="000809C0"/>
    <w:rsid w:val="00081257"/>
    <w:rsid w:val="000838D7"/>
    <w:rsid w:val="00097C83"/>
    <w:rsid w:val="000A40AE"/>
    <w:rsid w:val="000A59F0"/>
    <w:rsid w:val="000B130B"/>
    <w:rsid w:val="000B2B57"/>
    <w:rsid w:val="000C071C"/>
    <w:rsid w:val="000E4989"/>
    <w:rsid w:val="000E7C90"/>
    <w:rsid w:val="000F38A0"/>
    <w:rsid w:val="000F3E83"/>
    <w:rsid w:val="000F4AD5"/>
    <w:rsid w:val="000F5FD4"/>
    <w:rsid w:val="001049A5"/>
    <w:rsid w:val="001060E9"/>
    <w:rsid w:val="00106FC4"/>
    <w:rsid w:val="00114733"/>
    <w:rsid w:val="00117E5B"/>
    <w:rsid w:val="0012123F"/>
    <w:rsid w:val="00122424"/>
    <w:rsid w:val="00123CEC"/>
    <w:rsid w:val="00146CE4"/>
    <w:rsid w:val="001853D5"/>
    <w:rsid w:val="00187311"/>
    <w:rsid w:val="001A2785"/>
    <w:rsid w:val="001A7A5B"/>
    <w:rsid w:val="001B1488"/>
    <w:rsid w:val="001B4516"/>
    <w:rsid w:val="001B78F6"/>
    <w:rsid w:val="001C1747"/>
    <w:rsid w:val="001C5CE5"/>
    <w:rsid w:val="001D218A"/>
    <w:rsid w:val="001D59B9"/>
    <w:rsid w:val="001E7D54"/>
    <w:rsid w:val="002035AF"/>
    <w:rsid w:val="00212044"/>
    <w:rsid w:val="00230338"/>
    <w:rsid w:val="002335F4"/>
    <w:rsid w:val="002346A7"/>
    <w:rsid w:val="00242AEF"/>
    <w:rsid w:val="002522D9"/>
    <w:rsid w:val="00267CE8"/>
    <w:rsid w:val="00270EA6"/>
    <w:rsid w:val="0029394E"/>
    <w:rsid w:val="002B565A"/>
    <w:rsid w:val="002B5A6C"/>
    <w:rsid w:val="002B5C35"/>
    <w:rsid w:val="002B6DFE"/>
    <w:rsid w:val="002B71F1"/>
    <w:rsid w:val="002C2632"/>
    <w:rsid w:val="002C3320"/>
    <w:rsid w:val="002C70D8"/>
    <w:rsid w:val="002D3092"/>
    <w:rsid w:val="002F0A30"/>
    <w:rsid w:val="00324C89"/>
    <w:rsid w:val="00325BA6"/>
    <w:rsid w:val="00334026"/>
    <w:rsid w:val="00346002"/>
    <w:rsid w:val="0034717D"/>
    <w:rsid w:val="00354122"/>
    <w:rsid w:val="003559D0"/>
    <w:rsid w:val="003622D9"/>
    <w:rsid w:val="0036478B"/>
    <w:rsid w:val="00365956"/>
    <w:rsid w:val="003706F7"/>
    <w:rsid w:val="00375318"/>
    <w:rsid w:val="003764AA"/>
    <w:rsid w:val="00380B07"/>
    <w:rsid w:val="0038178E"/>
    <w:rsid w:val="00383FE0"/>
    <w:rsid w:val="003A6D5F"/>
    <w:rsid w:val="003B0B1D"/>
    <w:rsid w:val="003B3DAF"/>
    <w:rsid w:val="003B45C2"/>
    <w:rsid w:val="003C0EF4"/>
    <w:rsid w:val="003D3021"/>
    <w:rsid w:val="003D4491"/>
    <w:rsid w:val="003E3C46"/>
    <w:rsid w:val="003E4D56"/>
    <w:rsid w:val="003E65CD"/>
    <w:rsid w:val="003F1A22"/>
    <w:rsid w:val="003F7D75"/>
    <w:rsid w:val="004068DB"/>
    <w:rsid w:val="00411381"/>
    <w:rsid w:val="004161E9"/>
    <w:rsid w:val="00432297"/>
    <w:rsid w:val="004458D3"/>
    <w:rsid w:val="00446DB4"/>
    <w:rsid w:val="00451D5D"/>
    <w:rsid w:val="00452230"/>
    <w:rsid w:val="0046192A"/>
    <w:rsid w:val="00467A6F"/>
    <w:rsid w:val="004701E9"/>
    <w:rsid w:val="004716B7"/>
    <w:rsid w:val="00485939"/>
    <w:rsid w:val="0049211B"/>
    <w:rsid w:val="004A5DCD"/>
    <w:rsid w:val="004B405F"/>
    <w:rsid w:val="004C0FCC"/>
    <w:rsid w:val="004C3015"/>
    <w:rsid w:val="004C5BB9"/>
    <w:rsid w:val="004D51BD"/>
    <w:rsid w:val="004E0535"/>
    <w:rsid w:val="004E094C"/>
    <w:rsid w:val="004E71CF"/>
    <w:rsid w:val="004F0E69"/>
    <w:rsid w:val="004F287C"/>
    <w:rsid w:val="005010D0"/>
    <w:rsid w:val="005029F2"/>
    <w:rsid w:val="00516E41"/>
    <w:rsid w:val="005265E5"/>
    <w:rsid w:val="005266C0"/>
    <w:rsid w:val="00544F89"/>
    <w:rsid w:val="00550AA9"/>
    <w:rsid w:val="00570FB2"/>
    <w:rsid w:val="005757AE"/>
    <w:rsid w:val="005828E5"/>
    <w:rsid w:val="00585BEC"/>
    <w:rsid w:val="00595F28"/>
    <w:rsid w:val="00597B30"/>
    <w:rsid w:val="005A3B9B"/>
    <w:rsid w:val="005A55B3"/>
    <w:rsid w:val="005A6471"/>
    <w:rsid w:val="005B0A0A"/>
    <w:rsid w:val="005B6A4A"/>
    <w:rsid w:val="005C487C"/>
    <w:rsid w:val="005C5290"/>
    <w:rsid w:val="005E2146"/>
    <w:rsid w:val="005F5889"/>
    <w:rsid w:val="0060040C"/>
    <w:rsid w:val="00600593"/>
    <w:rsid w:val="00604FE0"/>
    <w:rsid w:val="00607477"/>
    <w:rsid w:val="00607EB7"/>
    <w:rsid w:val="00613D3F"/>
    <w:rsid w:val="00614D5C"/>
    <w:rsid w:val="00622B65"/>
    <w:rsid w:val="00624869"/>
    <w:rsid w:val="006270C5"/>
    <w:rsid w:val="00667467"/>
    <w:rsid w:val="006A7645"/>
    <w:rsid w:val="006B093F"/>
    <w:rsid w:val="006B122D"/>
    <w:rsid w:val="006B1666"/>
    <w:rsid w:val="006C345D"/>
    <w:rsid w:val="006D0601"/>
    <w:rsid w:val="006E1EEB"/>
    <w:rsid w:val="006E49E3"/>
    <w:rsid w:val="006E7B31"/>
    <w:rsid w:val="00706C1E"/>
    <w:rsid w:val="007129F9"/>
    <w:rsid w:val="00712A43"/>
    <w:rsid w:val="00724058"/>
    <w:rsid w:val="00750CDD"/>
    <w:rsid w:val="00755E73"/>
    <w:rsid w:val="00760E17"/>
    <w:rsid w:val="00774972"/>
    <w:rsid w:val="00784502"/>
    <w:rsid w:val="00796556"/>
    <w:rsid w:val="007A04A3"/>
    <w:rsid w:val="007A2B43"/>
    <w:rsid w:val="007B0CC8"/>
    <w:rsid w:val="007C400E"/>
    <w:rsid w:val="007C5A3A"/>
    <w:rsid w:val="007D1362"/>
    <w:rsid w:val="007D3B96"/>
    <w:rsid w:val="007E4496"/>
    <w:rsid w:val="007E56E5"/>
    <w:rsid w:val="007F2F01"/>
    <w:rsid w:val="00807EF8"/>
    <w:rsid w:val="008142F9"/>
    <w:rsid w:val="00814EAD"/>
    <w:rsid w:val="00817DF4"/>
    <w:rsid w:val="008321EA"/>
    <w:rsid w:val="0084664C"/>
    <w:rsid w:val="00850073"/>
    <w:rsid w:val="00850B82"/>
    <w:rsid w:val="00866F24"/>
    <w:rsid w:val="00876CD6"/>
    <w:rsid w:val="00881EFC"/>
    <w:rsid w:val="00887DB5"/>
    <w:rsid w:val="00887EF8"/>
    <w:rsid w:val="008A3465"/>
    <w:rsid w:val="008A599A"/>
    <w:rsid w:val="008B434E"/>
    <w:rsid w:val="008C03EC"/>
    <w:rsid w:val="008D1E67"/>
    <w:rsid w:val="008D33CA"/>
    <w:rsid w:val="008E3C71"/>
    <w:rsid w:val="008E6A2B"/>
    <w:rsid w:val="008F441C"/>
    <w:rsid w:val="009102E3"/>
    <w:rsid w:val="00911592"/>
    <w:rsid w:val="00914F9B"/>
    <w:rsid w:val="0091507A"/>
    <w:rsid w:val="009319DE"/>
    <w:rsid w:val="009346A2"/>
    <w:rsid w:val="00937917"/>
    <w:rsid w:val="00947BAE"/>
    <w:rsid w:val="0095121C"/>
    <w:rsid w:val="009515C4"/>
    <w:rsid w:val="009526BC"/>
    <w:rsid w:val="009606E8"/>
    <w:rsid w:val="009959BE"/>
    <w:rsid w:val="00995C98"/>
    <w:rsid w:val="009A06F4"/>
    <w:rsid w:val="009A1CB5"/>
    <w:rsid w:val="009A48A9"/>
    <w:rsid w:val="009B1A3E"/>
    <w:rsid w:val="009B5E37"/>
    <w:rsid w:val="009B6AAF"/>
    <w:rsid w:val="009C416E"/>
    <w:rsid w:val="00A015AA"/>
    <w:rsid w:val="00A052AC"/>
    <w:rsid w:val="00A10A69"/>
    <w:rsid w:val="00A14D2D"/>
    <w:rsid w:val="00A22E0A"/>
    <w:rsid w:val="00A316DF"/>
    <w:rsid w:val="00A3351D"/>
    <w:rsid w:val="00A33CE2"/>
    <w:rsid w:val="00A33F41"/>
    <w:rsid w:val="00A40AAE"/>
    <w:rsid w:val="00A5027A"/>
    <w:rsid w:val="00A57632"/>
    <w:rsid w:val="00A6236B"/>
    <w:rsid w:val="00A651A8"/>
    <w:rsid w:val="00A651BC"/>
    <w:rsid w:val="00A76006"/>
    <w:rsid w:val="00A82D82"/>
    <w:rsid w:val="00A87EC7"/>
    <w:rsid w:val="00AB2D72"/>
    <w:rsid w:val="00AC1401"/>
    <w:rsid w:val="00AD656A"/>
    <w:rsid w:val="00AD7377"/>
    <w:rsid w:val="00AD766C"/>
    <w:rsid w:val="00AE1EE7"/>
    <w:rsid w:val="00AF21B9"/>
    <w:rsid w:val="00B022C6"/>
    <w:rsid w:val="00B0501E"/>
    <w:rsid w:val="00B11ABD"/>
    <w:rsid w:val="00B129A1"/>
    <w:rsid w:val="00B1470A"/>
    <w:rsid w:val="00B22F04"/>
    <w:rsid w:val="00B25948"/>
    <w:rsid w:val="00B27924"/>
    <w:rsid w:val="00B314F6"/>
    <w:rsid w:val="00B373B9"/>
    <w:rsid w:val="00B42CB2"/>
    <w:rsid w:val="00B522D0"/>
    <w:rsid w:val="00B7416E"/>
    <w:rsid w:val="00B815E8"/>
    <w:rsid w:val="00B845AB"/>
    <w:rsid w:val="00B92158"/>
    <w:rsid w:val="00B92376"/>
    <w:rsid w:val="00B92E3F"/>
    <w:rsid w:val="00BA03F8"/>
    <w:rsid w:val="00BC0314"/>
    <w:rsid w:val="00BF1354"/>
    <w:rsid w:val="00BF1F9C"/>
    <w:rsid w:val="00C053AB"/>
    <w:rsid w:val="00C13DC1"/>
    <w:rsid w:val="00C209BB"/>
    <w:rsid w:val="00C25742"/>
    <w:rsid w:val="00C32910"/>
    <w:rsid w:val="00C34D2C"/>
    <w:rsid w:val="00C47125"/>
    <w:rsid w:val="00C51D22"/>
    <w:rsid w:val="00C530A2"/>
    <w:rsid w:val="00C56257"/>
    <w:rsid w:val="00C61356"/>
    <w:rsid w:val="00C74EE9"/>
    <w:rsid w:val="00C92632"/>
    <w:rsid w:val="00C93F50"/>
    <w:rsid w:val="00C96B54"/>
    <w:rsid w:val="00CA4581"/>
    <w:rsid w:val="00CA4B8E"/>
    <w:rsid w:val="00CC005D"/>
    <w:rsid w:val="00CC006A"/>
    <w:rsid w:val="00CD0EB6"/>
    <w:rsid w:val="00CF6D67"/>
    <w:rsid w:val="00D0167E"/>
    <w:rsid w:val="00D0390B"/>
    <w:rsid w:val="00D04CAC"/>
    <w:rsid w:val="00D04CED"/>
    <w:rsid w:val="00D171D1"/>
    <w:rsid w:val="00D21549"/>
    <w:rsid w:val="00D25DE8"/>
    <w:rsid w:val="00D309F6"/>
    <w:rsid w:val="00D4120A"/>
    <w:rsid w:val="00D4371E"/>
    <w:rsid w:val="00D47F74"/>
    <w:rsid w:val="00D52171"/>
    <w:rsid w:val="00D6640B"/>
    <w:rsid w:val="00D84894"/>
    <w:rsid w:val="00D84C9D"/>
    <w:rsid w:val="00D86E42"/>
    <w:rsid w:val="00D90782"/>
    <w:rsid w:val="00D9103E"/>
    <w:rsid w:val="00DC4C3E"/>
    <w:rsid w:val="00DC5EE5"/>
    <w:rsid w:val="00DD2C03"/>
    <w:rsid w:val="00DF44A8"/>
    <w:rsid w:val="00E4150D"/>
    <w:rsid w:val="00E44C9C"/>
    <w:rsid w:val="00E44E04"/>
    <w:rsid w:val="00E46200"/>
    <w:rsid w:val="00E53616"/>
    <w:rsid w:val="00E53FAE"/>
    <w:rsid w:val="00E70B50"/>
    <w:rsid w:val="00E71038"/>
    <w:rsid w:val="00E7197A"/>
    <w:rsid w:val="00E72446"/>
    <w:rsid w:val="00E73796"/>
    <w:rsid w:val="00E77263"/>
    <w:rsid w:val="00E872E0"/>
    <w:rsid w:val="00E95219"/>
    <w:rsid w:val="00EB3522"/>
    <w:rsid w:val="00EC53F9"/>
    <w:rsid w:val="00ED65DF"/>
    <w:rsid w:val="00EE0220"/>
    <w:rsid w:val="00EE4E02"/>
    <w:rsid w:val="00EE5451"/>
    <w:rsid w:val="00EF6862"/>
    <w:rsid w:val="00F03D9E"/>
    <w:rsid w:val="00F06A6A"/>
    <w:rsid w:val="00F06E51"/>
    <w:rsid w:val="00F07701"/>
    <w:rsid w:val="00F247D3"/>
    <w:rsid w:val="00F25959"/>
    <w:rsid w:val="00F36841"/>
    <w:rsid w:val="00F62BC9"/>
    <w:rsid w:val="00F7712E"/>
    <w:rsid w:val="00F82433"/>
    <w:rsid w:val="00FA11AE"/>
    <w:rsid w:val="00FA6D9F"/>
    <w:rsid w:val="00FB1582"/>
    <w:rsid w:val="00FB18E1"/>
    <w:rsid w:val="00FB2D03"/>
    <w:rsid w:val="00FB3415"/>
    <w:rsid w:val="00FB341A"/>
    <w:rsid w:val="00FB3791"/>
    <w:rsid w:val="00FC3F36"/>
    <w:rsid w:val="00FE5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."/>
  <w:listSeparator w:val=","/>
  <w14:docId w14:val="6449B3D8"/>
  <w15:docId w15:val="{1B3F6AA2-E539-481B-8258-FDF4D20F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838D7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qFormat/>
    <w:rsid w:val="000838D7"/>
    <w:pPr>
      <w:keepNext/>
      <w:outlineLvl w:val="0"/>
    </w:pPr>
    <w:rPr>
      <w:rFonts w:ascii="AngsanaUPC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838D7"/>
    <w:pPr>
      <w:jc w:val="center"/>
    </w:pPr>
    <w:rPr>
      <w:rFonts w:ascii="AngsanaUPC" w:hAnsi="AngsanaUPC" w:cs="AngsanaUPC"/>
      <w:b/>
      <w:bCs/>
      <w:sz w:val="48"/>
      <w:szCs w:val="48"/>
    </w:rPr>
  </w:style>
  <w:style w:type="paragraph" w:styleId="a4">
    <w:name w:val="Subtitle"/>
    <w:basedOn w:val="a"/>
    <w:qFormat/>
    <w:rsid w:val="000838D7"/>
    <w:rPr>
      <w:rFonts w:ascii="AngsanaUPC" w:hAnsi="AngsanaUPC" w:cs="AngsanaUPC"/>
      <w:b/>
      <w:bCs/>
      <w:sz w:val="32"/>
      <w:szCs w:val="32"/>
    </w:rPr>
  </w:style>
  <w:style w:type="paragraph" w:styleId="a5">
    <w:name w:val="Balloon Text"/>
    <w:basedOn w:val="a"/>
    <w:semiHidden/>
    <w:rsid w:val="00600593"/>
    <w:rPr>
      <w:rFonts w:ascii="Tahoma" w:hAnsi="Tahoma"/>
      <w:sz w:val="16"/>
      <w:szCs w:val="18"/>
    </w:rPr>
  </w:style>
  <w:style w:type="table" w:styleId="a6">
    <w:name w:val="Table Grid"/>
    <w:basedOn w:val="a1"/>
    <w:rsid w:val="001873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1A2785"/>
    <w:pPr>
      <w:ind w:left="720"/>
      <w:contextualSpacing/>
    </w:pPr>
    <w:rPr>
      <w:szCs w:val="35"/>
    </w:rPr>
  </w:style>
  <w:style w:type="paragraph" w:styleId="a8">
    <w:name w:val="No Spacing"/>
    <w:uiPriority w:val="1"/>
    <w:qFormat/>
    <w:rsid w:val="005265E5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&#3627;&#3621;&#3633;&#3585;&#3626;&#3641;&#3605;&#3619;\&#3610;&#3633;&#3609;&#3607;&#3638;&#3585;&#3586;&#3657;&#3629;&#3588;&#3623;&#3634;&#3617;%20&#3586;&#3629;&#3629;&#3609;&#3640;&#3617;&#3633;&#3605;&#3636;&#3605;&#3634;&#3619;&#3634;&#3591;&#3648;&#3619;&#3637;&#3618;&#3609;%20&#3611;&#3637;2555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3C593-35B5-4235-BDB4-2C01B137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 ขออนุมัติตารางเรียน ปี2555</Template>
  <TotalTime>236</TotalTime>
  <Pages>6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บันทึกข้อความ</vt:lpstr>
    </vt:vector>
  </TitlesOfParts>
  <Company>PC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Admin</dc:creator>
  <cp:lastModifiedBy>peerapat</cp:lastModifiedBy>
  <cp:revision>7</cp:revision>
  <cp:lastPrinted>2026-01-20T07:09:00Z</cp:lastPrinted>
  <dcterms:created xsi:type="dcterms:W3CDTF">2026-01-20T03:21:00Z</dcterms:created>
  <dcterms:modified xsi:type="dcterms:W3CDTF">2026-03-25T03:12:00Z</dcterms:modified>
</cp:coreProperties>
</file>